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E334E" w14:textId="77777777" w:rsidR="00840DF5" w:rsidRDefault="00840DF5" w:rsidP="005716BC">
      <w:pPr>
        <w:pStyle w:val="1Heading"/>
      </w:pPr>
    </w:p>
    <w:p w14:paraId="4DB33AFC" w14:textId="77777777" w:rsidR="00840DF5" w:rsidRDefault="00840DF5" w:rsidP="005716BC">
      <w:pPr>
        <w:pStyle w:val="1Heading"/>
      </w:pPr>
    </w:p>
    <w:p w14:paraId="1B2880CA" w14:textId="77777777" w:rsidR="00E70B80" w:rsidRDefault="00E70B80" w:rsidP="005716BC">
      <w:pPr>
        <w:pStyle w:val="1Heading"/>
        <w:rPr>
          <w:sz w:val="48"/>
          <w:szCs w:val="48"/>
        </w:rPr>
      </w:pPr>
    </w:p>
    <w:p w14:paraId="1334299D" w14:textId="77777777" w:rsidR="00E70B80" w:rsidRDefault="00E70B80" w:rsidP="005716BC">
      <w:pPr>
        <w:pStyle w:val="1Heading"/>
        <w:rPr>
          <w:sz w:val="48"/>
          <w:szCs w:val="48"/>
        </w:rPr>
      </w:pPr>
    </w:p>
    <w:p w14:paraId="6ED92DDC" w14:textId="77777777" w:rsidR="00D84FE9" w:rsidRDefault="00D84FE9" w:rsidP="005716BC">
      <w:pPr>
        <w:pStyle w:val="1Heading"/>
        <w:rPr>
          <w:sz w:val="56"/>
          <w:szCs w:val="56"/>
        </w:rPr>
      </w:pPr>
    </w:p>
    <w:p w14:paraId="6FEAB4EE" w14:textId="692DCD52" w:rsidR="00D77B0B" w:rsidRPr="00E37318" w:rsidRDefault="00F54CA4" w:rsidP="005716BC">
      <w:pPr>
        <w:pStyle w:val="1Heading"/>
        <w:rPr>
          <w:sz w:val="56"/>
          <w:szCs w:val="56"/>
        </w:rPr>
      </w:pPr>
      <w:r>
        <w:rPr>
          <w:sz w:val="56"/>
        </w:rPr>
        <w:t xml:space="preserve">Undeb Myfyrwyr Aberystwyth ac UCM Cymru </w:t>
      </w:r>
    </w:p>
    <w:p w14:paraId="3C0772D8" w14:textId="77777777" w:rsidR="00055A15" w:rsidRDefault="00055A15">
      <w:pPr>
        <w:rPr>
          <w:b/>
          <w:color w:val="84BD00"/>
          <w:sz w:val="24"/>
        </w:rPr>
      </w:pPr>
      <w:r>
        <w:rPr>
          <w:sz w:val="24"/>
        </w:rPr>
        <w:br w:type="page"/>
      </w:r>
    </w:p>
    <w:p w14:paraId="0817C2A1" w14:textId="2A91F241" w:rsidR="00E70B80" w:rsidRDefault="00DC76FD" w:rsidP="00E70B80">
      <w:pPr>
        <w:pStyle w:val="1Heading"/>
        <w:rPr>
          <w:sz w:val="40"/>
          <w:szCs w:val="40"/>
        </w:rPr>
      </w:pPr>
      <w:r>
        <w:rPr>
          <w:sz w:val="40"/>
        </w:rPr>
        <w:lastRenderedPageBreak/>
        <w:t xml:space="preserve">Undeb Myfyrwyr Aberystwyth ac UCM Cymru </w:t>
      </w:r>
    </w:p>
    <w:p w14:paraId="505D936B" w14:textId="77777777" w:rsidR="00E70B80" w:rsidRDefault="00E70B80" w:rsidP="00E70B80">
      <w:pPr>
        <w:pStyle w:val="1Heading"/>
        <w:rPr>
          <w:sz w:val="40"/>
          <w:szCs w:val="40"/>
        </w:rPr>
      </w:pPr>
    </w:p>
    <w:p w14:paraId="30ED5DDE" w14:textId="1D36DA01" w:rsidR="00E70B80" w:rsidRDefault="00E70B80" w:rsidP="00E70B80">
      <w:pPr>
        <w:pStyle w:val="1Heading"/>
        <w:rPr>
          <w:b w:val="0"/>
          <w:sz w:val="28"/>
          <w:szCs w:val="28"/>
        </w:rPr>
      </w:pPr>
      <w:r>
        <w:rPr>
          <w:b w:val="0"/>
          <w:sz w:val="28"/>
        </w:rPr>
        <w:t>Cynnwys</w:t>
      </w:r>
    </w:p>
    <w:p w14:paraId="11ACDFB2" w14:textId="77777777" w:rsidR="00E70B80" w:rsidRDefault="00E70B80" w:rsidP="00E70B80">
      <w:pPr>
        <w:pStyle w:val="1Heading"/>
        <w:rPr>
          <w:b w:val="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508"/>
        <w:gridCol w:w="1546"/>
      </w:tblGrid>
      <w:tr w:rsidR="00DB5915" w:rsidRPr="00E70B80" w14:paraId="1E72206F" w14:textId="77777777" w:rsidTr="00E70B80">
        <w:tc>
          <w:tcPr>
            <w:tcW w:w="7508" w:type="dxa"/>
            <w:shd w:val="clear" w:color="auto" w:fill="FFFFFF" w:themeFill="background1"/>
          </w:tcPr>
          <w:p w14:paraId="05887060" w14:textId="18F52BE1" w:rsidR="00DB5915" w:rsidRDefault="00DB5915" w:rsidP="00E70B80">
            <w:pPr>
              <w:pStyle w:val="1Heading"/>
              <w:rPr>
                <w:b w:val="0"/>
                <w:color w:val="000000" w:themeColor="text1"/>
                <w:sz w:val="20"/>
                <w:szCs w:val="20"/>
              </w:rPr>
            </w:pPr>
            <w:r>
              <w:rPr>
                <w:b w:val="0"/>
                <w:color w:val="000000" w:themeColor="text1"/>
                <w:sz w:val="20"/>
              </w:rPr>
              <w:t>Rhagarweiniad</w:t>
            </w:r>
          </w:p>
        </w:tc>
        <w:tc>
          <w:tcPr>
            <w:tcW w:w="1546" w:type="dxa"/>
            <w:shd w:val="clear" w:color="auto" w:fill="FFFFFF" w:themeFill="background1"/>
          </w:tcPr>
          <w:p w14:paraId="5E4BD689" w14:textId="77777777" w:rsidR="00DB5915" w:rsidRDefault="00DB5915" w:rsidP="00E70B80">
            <w:pPr>
              <w:pStyle w:val="1Heading"/>
              <w:rPr>
                <w:b w:val="0"/>
                <w:sz w:val="28"/>
                <w:szCs w:val="28"/>
              </w:rPr>
            </w:pPr>
          </w:p>
        </w:tc>
      </w:tr>
      <w:tr w:rsidR="00DB5915" w:rsidRPr="00E70B80" w14:paraId="6FD89C4C" w14:textId="77777777" w:rsidTr="00E70B80">
        <w:tc>
          <w:tcPr>
            <w:tcW w:w="7508" w:type="dxa"/>
            <w:shd w:val="clear" w:color="auto" w:fill="FFFFFF" w:themeFill="background1"/>
          </w:tcPr>
          <w:p w14:paraId="11C4853C" w14:textId="004A8915" w:rsidR="00DB5915" w:rsidRDefault="00DB5915" w:rsidP="00E70B80">
            <w:pPr>
              <w:pStyle w:val="1Heading"/>
              <w:rPr>
                <w:b w:val="0"/>
                <w:color w:val="000000" w:themeColor="text1"/>
                <w:sz w:val="20"/>
                <w:szCs w:val="20"/>
              </w:rPr>
            </w:pPr>
            <w:r>
              <w:rPr>
                <w:b w:val="0"/>
                <w:color w:val="000000" w:themeColor="text1"/>
                <w:sz w:val="20"/>
              </w:rPr>
              <w:t xml:space="preserve">Blaenoriaethau ein tîm ar gyfer y flwyddyn </w:t>
            </w:r>
          </w:p>
        </w:tc>
        <w:tc>
          <w:tcPr>
            <w:tcW w:w="1546" w:type="dxa"/>
            <w:shd w:val="clear" w:color="auto" w:fill="FFFFFF" w:themeFill="background1"/>
          </w:tcPr>
          <w:p w14:paraId="3B3809B1" w14:textId="77777777" w:rsidR="00DB5915" w:rsidRPr="00E70B80" w:rsidRDefault="00DB5915" w:rsidP="00E70B80">
            <w:pPr>
              <w:pStyle w:val="1Heading"/>
              <w:rPr>
                <w:b w:val="0"/>
                <w:sz w:val="28"/>
                <w:szCs w:val="28"/>
              </w:rPr>
            </w:pPr>
          </w:p>
        </w:tc>
      </w:tr>
      <w:tr w:rsidR="00DB5915" w:rsidRPr="00E70B80" w14:paraId="78665DF7" w14:textId="77777777" w:rsidTr="00E70B80">
        <w:tc>
          <w:tcPr>
            <w:tcW w:w="7508" w:type="dxa"/>
            <w:shd w:val="clear" w:color="auto" w:fill="FFFFFF" w:themeFill="background1"/>
          </w:tcPr>
          <w:p w14:paraId="662BC38A" w14:textId="4C962925" w:rsidR="00DB5915" w:rsidRDefault="00DB5915" w:rsidP="00E70B80">
            <w:pPr>
              <w:pStyle w:val="1Heading"/>
              <w:rPr>
                <w:b w:val="0"/>
                <w:color w:val="000000" w:themeColor="text1"/>
                <w:sz w:val="20"/>
                <w:szCs w:val="20"/>
              </w:rPr>
            </w:pPr>
            <w:r>
              <w:rPr>
                <w:b w:val="0"/>
                <w:color w:val="000000" w:themeColor="text1"/>
                <w:sz w:val="20"/>
              </w:rPr>
              <w:t>Ein cenhadaeth a'n gwerthoedd</w:t>
            </w:r>
          </w:p>
        </w:tc>
        <w:tc>
          <w:tcPr>
            <w:tcW w:w="1546" w:type="dxa"/>
            <w:shd w:val="clear" w:color="auto" w:fill="FFFFFF" w:themeFill="background1"/>
          </w:tcPr>
          <w:p w14:paraId="37F97766" w14:textId="77777777" w:rsidR="00DB5915" w:rsidRDefault="00DB5915" w:rsidP="00E70B80">
            <w:pPr>
              <w:pStyle w:val="1Heading"/>
              <w:rPr>
                <w:b w:val="0"/>
                <w:sz w:val="28"/>
                <w:szCs w:val="28"/>
              </w:rPr>
            </w:pPr>
          </w:p>
        </w:tc>
      </w:tr>
      <w:tr w:rsidR="00DB5915" w:rsidRPr="00E70B80" w14:paraId="78B3AF65" w14:textId="77777777" w:rsidTr="00E70B80">
        <w:tc>
          <w:tcPr>
            <w:tcW w:w="7508" w:type="dxa"/>
            <w:shd w:val="clear" w:color="auto" w:fill="FFFFFF" w:themeFill="background1"/>
          </w:tcPr>
          <w:p w14:paraId="5FCADB21" w14:textId="40F926B1" w:rsidR="00DB5915" w:rsidRDefault="00D55A72" w:rsidP="00E70B80">
            <w:pPr>
              <w:pStyle w:val="1Heading"/>
              <w:rPr>
                <w:b w:val="0"/>
                <w:color w:val="000000" w:themeColor="text1"/>
                <w:sz w:val="20"/>
                <w:szCs w:val="20"/>
              </w:rPr>
            </w:pPr>
            <w:r>
              <w:rPr>
                <w:b w:val="0"/>
                <w:color w:val="000000" w:themeColor="text1"/>
                <w:sz w:val="20"/>
              </w:rPr>
              <w:t>Cysylltiadau Undeb Myfyrwyr Aberystwyth</w:t>
            </w:r>
          </w:p>
        </w:tc>
        <w:tc>
          <w:tcPr>
            <w:tcW w:w="1546" w:type="dxa"/>
            <w:shd w:val="clear" w:color="auto" w:fill="FFFFFF" w:themeFill="background1"/>
          </w:tcPr>
          <w:p w14:paraId="04457C06" w14:textId="77777777" w:rsidR="00DB5915" w:rsidRDefault="00DB5915" w:rsidP="00E70B80">
            <w:pPr>
              <w:pStyle w:val="1Heading"/>
              <w:rPr>
                <w:b w:val="0"/>
                <w:sz w:val="28"/>
                <w:szCs w:val="28"/>
              </w:rPr>
            </w:pPr>
          </w:p>
        </w:tc>
      </w:tr>
      <w:tr w:rsidR="00E70B80" w:rsidRPr="00E70B80" w14:paraId="12E84DEC" w14:textId="77777777" w:rsidTr="00E70B80">
        <w:tc>
          <w:tcPr>
            <w:tcW w:w="7508" w:type="dxa"/>
            <w:shd w:val="clear" w:color="auto" w:fill="FFFFFF" w:themeFill="background1"/>
          </w:tcPr>
          <w:p w14:paraId="611503BD" w14:textId="4C215842" w:rsidR="00E70B80" w:rsidRPr="00E70B80" w:rsidRDefault="00CD60F9" w:rsidP="00E70B80">
            <w:pPr>
              <w:pStyle w:val="1Heading"/>
              <w:rPr>
                <w:b w:val="0"/>
                <w:color w:val="000000" w:themeColor="text1"/>
                <w:sz w:val="20"/>
                <w:szCs w:val="20"/>
              </w:rPr>
            </w:pPr>
            <w:r>
              <w:rPr>
                <w:b w:val="0"/>
                <w:color w:val="000000" w:themeColor="text1"/>
                <w:sz w:val="20"/>
              </w:rPr>
              <w:t xml:space="preserve">Rhagarweiniad gan Lywydd UCM Cymru, Beth Button </w:t>
            </w:r>
          </w:p>
        </w:tc>
        <w:tc>
          <w:tcPr>
            <w:tcW w:w="1546" w:type="dxa"/>
            <w:shd w:val="clear" w:color="auto" w:fill="FFFFFF" w:themeFill="background1"/>
          </w:tcPr>
          <w:p w14:paraId="7E3D5B66" w14:textId="77777777" w:rsidR="00E70B80" w:rsidRPr="00E70B80" w:rsidRDefault="00E70B80" w:rsidP="00E70B80">
            <w:pPr>
              <w:pStyle w:val="1Heading"/>
              <w:rPr>
                <w:b w:val="0"/>
                <w:sz w:val="28"/>
                <w:szCs w:val="28"/>
              </w:rPr>
            </w:pPr>
          </w:p>
        </w:tc>
      </w:tr>
      <w:tr w:rsidR="00E70B80" w:rsidRPr="00E70B80" w14:paraId="5181E4C2" w14:textId="77777777" w:rsidTr="00E70B80">
        <w:tc>
          <w:tcPr>
            <w:tcW w:w="7508" w:type="dxa"/>
            <w:shd w:val="clear" w:color="auto" w:fill="FFFFFF" w:themeFill="background1"/>
          </w:tcPr>
          <w:p w14:paraId="39E64B45" w14:textId="3FFA6BB5" w:rsidR="00E70B80" w:rsidRPr="00E70B80" w:rsidRDefault="003738DB" w:rsidP="00E70B80">
            <w:pPr>
              <w:pStyle w:val="1Heading"/>
              <w:rPr>
                <w:b w:val="0"/>
                <w:color w:val="000000" w:themeColor="text1"/>
                <w:sz w:val="20"/>
                <w:szCs w:val="20"/>
              </w:rPr>
            </w:pPr>
            <w:r>
              <w:rPr>
                <w:b w:val="0"/>
                <w:color w:val="000000" w:themeColor="text1"/>
                <w:sz w:val="20"/>
              </w:rPr>
              <w:t>Sut ydym yn datblygu ein Cynllun Gwaith</w:t>
            </w:r>
          </w:p>
        </w:tc>
        <w:tc>
          <w:tcPr>
            <w:tcW w:w="1546" w:type="dxa"/>
            <w:shd w:val="clear" w:color="auto" w:fill="FFFFFF" w:themeFill="background1"/>
          </w:tcPr>
          <w:p w14:paraId="52E25FCC" w14:textId="77777777" w:rsidR="00E70B80" w:rsidRPr="00E70B80" w:rsidRDefault="00E70B80" w:rsidP="00E70B80">
            <w:pPr>
              <w:pStyle w:val="1Heading"/>
              <w:rPr>
                <w:b w:val="0"/>
                <w:sz w:val="28"/>
                <w:szCs w:val="28"/>
              </w:rPr>
            </w:pPr>
          </w:p>
        </w:tc>
      </w:tr>
      <w:tr w:rsidR="00E70B80" w:rsidRPr="00E70B80" w14:paraId="1C2E092D" w14:textId="77777777" w:rsidTr="00E70B80">
        <w:tc>
          <w:tcPr>
            <w:tcW w:w="7508" w:type="dxa"/>
            <w:shd w:val="clear" w:color="auto" w:fill="FFFFFF" w:themeFill="background1"/>
          </w:tcPr>
          <w:p w14:paraId="0CFC9DC6" w14:textId="6076698B" w:rsidR="00E70B80" w:rsidRPr="00E70B80" w:rsidRDefault="009F7409" w:rsidP="00E70B80">
            <w:pPr>
              <w:pStyle w:val="1Heading"/>
              <w:rPr>
                <w:b w:val="0"/>
                <w:color w:val="000000" w:themeColor="text1"/>
                <w:sz w:val="20"/>
                <w:szCs w:val="20"/>
              </w:rPr>
            </w:pPr>
            <w:r>
              <w:rPr>
                <w:b w:val="0"/>
                <w:color w:val="000000" w:themeColor="text1"/>
                <w:sz w:val="20"/>
              </w:rPr>
              <w:t>Tair thema strategol</w:t>
            </w:r>
          </w:p>
        </w:tc>
        <w:tc>
          <w:tcPr>
            <w:tcW w:w="1546" w:type="dxa"/>
            <w:shd w:val="clear" w:color="auto" w:fill="FFFFFF" w:themeFill="background1"/>
          </w:tcPr>
          <w:p w14:paraId="523D7E95" w14:textId="77777777" w:rsidR="00E70B80" w:rsidRPr="00E70B80" w:rsidRDefault="00E70B80" w:rsidP="00E70B80">
            <w:pPr>
              <w:pStyle w:val="1Heading"/>
              <w:rPr>
                <w:b w:val="0"/>
                <w:sz w:val="28"/>
                <w:szCs w:val="28"/>
              </w:rPr>
            </w:pPr>
          </w:p>
        </w:tc>
      </w:tr>
      <w:tr w:rsidR="00E70B80" w:rsidRPr="00E70B80" w14:paraId="0B0CBF50" w14:textId="77777777" w:rsidTr="00E70B80">
        <w:tc>
          <w:tcPr>
            <w:tcW w:w="7508" w:type="dxa"/>
            <w:shd w:val="clear" w:color="auto" w:fill="FFFFFF" w:themeFill="background1"/>
          </w:tcPr>
          <w:p w14:paraId="0652E1FE" w14:textId="0EB2AE0D" w:rsidR="00E70B80" w:rsidRPr="00E70B80" w:rsidRDefault="009F7409" w:rsidP="00E70B80">
            <w:pPr>
              <w:pStyle w:val="1Heading"/>
              <w:rPr>
                <w:b w:val="0"/>
                <w:color w:val="000000" w:themeColor="text1"/>
                <w:sz w:val="20"/>
                <w:szCs w:val="20"/>
              </w:rPr>
            </w:pPr>
            <w:r>
              <w:rPr>
                <w:b w:val="0"/>
                <w:color w:val="000000" w:themeColor="text1"/>
                <w:sz w:val="20"/>
              </w:rPr>
              <w:t>Wyth strategaeth alluogi</w:t>
            </w:r>
          </w:p>
        </w:tc>
        <w:tc>
          <w:tcPr>
            <w:tcW w:w="1546" w:type="dxa"/>
            <w:shd w:val="clear" w:color="auto" w:fill="FFFFFF" w:themeFill="background1"/>
          </w:tcPr>
          <w:p w14:paraId="34B47C2E" w14:textId="77777777" w:rsidR="00E70B80" w:rsidRPr="00E70B80" w:rsidRDefault="00E70B80" w:rsidP="00E70B80">
            <w:pPr>
              <w:pStyle w:val="1Heading"/>
              <w:rPr>
                <w:b w:val="0"/>
                <w:sz w:val="28"/>
                <w:szCs w:val="28"/>
              </w:rPr>
            </w:pPr>
          </w:p>
        </w:tc>
      </w:tr>
      <w:tr w:rsidR="00E70B80" w:rsidRPr="00E70B80" w14:paraId="7E48607C" w14:textId="77777777" w:rsidTr="00E70B80">
        <w:tc>
          <w:tcPr>
            <w:tcW w:w="7508" w:type="dxa"/>
            <w:shd w:val="clear" w:color="auto" w:fill="FFFFFF" w:themeFill="background1"/>
          </w:tcPr>
          <w:p w14:paraId="095329C2" w14:textId="0E718B54" w:rsidR="00E70B80" w:rsidRPr="00E70B80" w:rsidRDefault="009F7409" w:rsidP="00E70B80">
            <w:pPr>
              <w:pStyle w:val="1Heading"/>
              <w:rPr>
                <w:b w:val="0"/>
                <w:color w:val="000000" w:themeColor="text1"/>
                <w:sz w:val="20"/>
                <w:szCs w:val="20"/>
              </w:rPr>
            </w:pPr>
            <w:r>
              <w:rPr>
                <w:b w:val="0"/>
                <w:color w:val="000000" w:themeColor="text1"/>
                <w:sz w:val="20"/>
              </w:rPr>
              <w:t>Digwyddiadau UCM Cymru i'w cadarnhau</w:t>
            </w:r>
          </w:p>
        </w:tc>
        <w:tc>
          <w:tcPr>
            <w:tcW w:w="1546" w:type="dxa"/>
            <w:shd w:val="clear" w:color="auto" w:fill="FFFFFF" w:themeFill="background1"/>
          </w:tcPr>
          <w:p w14:paraId="5675BFB5" w14:textId="77777777" w:rsidR="00E70B80" w:rsidRPr="00E70B80" w:rsidRDefault="00E70B80" w:rsidP="00E70B80">
            <w:pPr>
              <w:pStyle w:val="1Heading"/>
              <w:rPr>
                <w:b w:val="0"/>
                <w:sz w:val="28"/>
                <w:szCs w:val="28"/>
              </w:rPr>
            </w:pPr>
          </w:p>
        </w:tc>
      </w:tr>
    </w:tbl>
    <w:p w14:paraId="5C352C45" w14:textId="77777777" w:rsidR="00055A15" w:rsidRDefault="00055A15" w:rsidP="00E37318">
      <w:pPr>
        <w:rPr>
          <w:color w:val="000000" w:themeColor="text1"/>
          <w:szCs w:val="20"/>
        </w:rPr>
      </w:pPr>
    </w:p>
    <w:p w14:paraId="63869D72" w14:textId="77777777" w:rsidR="00055A15" w:rsidRDefault="00055A15">
      <w:pPr>
        <w:rPr>
          <w:color w:val="000000" w:themeColor="text1"/>
          <w:szCs w:val="20"/>
        </w:rPr>
      </w:pPr>
      <w:r>
        <w:rPr>
          <w:color w:val="000000" w:themeColor="text1"/>
          <w:szCs w:val="20"/>
        </w:rPr>
        <w:br w:type="page"/>
      </w:r>
    </w:p>
    <w:p w14:paraId="68F0CF71" w14:textId="7EF04B53" w:rsidR="00E37318" w:rsidRPr="00E37318" w:rsidRDefault="00E37318" w:rsidP="00E37318">
      <w:pPr>
        <w:rPr>
          <w:rFonts w:eastAsia="Times New Roman"/>
          <w:color w:val="92D050"/>
          <w:sz w:val="28"/>
          <w:szCs w:val="28"/>
        </w:rPr>
      </w:pPr>
      <w:r>
        <w:rPr>
          <w:b/>
          <w:color w:val="92D050"/>
          <w:sz w:val="28"/>
        </w:rPr>
        <w:lastRenderedPageBreak/>
        <w:t>Blaenoriaethau ein tîm ar gyfer y flwyddyn</w:t>
      </w:r>
    </w:p>
    <w:p w14:paraId="795306C0" w14:textId="77777777" w:rsidR="00E37318" w:rsidRDefault="00E37318" w:rsidP="00E37318">
      <w:pPr>
        <w:rPr>
          <w:rFonts w:eastAsia="Times New Roman"/>
        </w:rPr>
      </w:pPr>
    </w:p>
    <w:p w14:paraId="15D384AC" w14:textId="77777777" w:rsidR="00DC76FD" w:rsidRDefault="00DC76FD" w:rsidP="00DC76FD">
      <w:pPr>
        <w:rPr>
          <w:szCs w:val="20"/>
        </w:rPr>
      </w:pPr>
      <w:r>
        <w:t>Mae angen i'r UM barhau â'i gyfnod o atgyfnerthu, gan fireinio ei strwythurau swyddogion a staff, ynghyd â'i genhadaeth a'i amcanion strategol penodol. Mae angen rhoi strwythurau llywodraethu newydd ar waith, gan gynnwys cyfansoddiad, is-bwyllgorau Bwrdd yr Ymddiriedolwyr ac awdurdodau dirprwyedig newydd, ac os oes angen, gwneud mân newidiadau iddynt. Mae angen cynorthwyo strwythurau democrataidd ynghylch cyfarfodydd y cyngor a phleidleisiau ar-lein (NewidAber) er mwyn sicrhau eu bod yn effeithiol ac yn annog cyfranogiad.</w:t>
      </w:r>
    </w:p>
    <w:p w14:paraId="29088DFE" w14:textId="77777777" w:rsidR="00DC76FD" w:rsidRPr="00DC76FD" w:rsidRDefault="00DC76FD" w:rsidP="00DC76FD">
      <w:pPr>
        <w:rPr>
          <w:szCs w:val="20"/>
        </w:rPr>
      </w:pPr>
    </w:p>
    <w:p w14:paraId="6E957959" w14:textId="77777777" w:rsidR="00DC76FD" w:rsidRDefault="00DC76FD" w:rsidP="00DC76FD">
      <w:pPr>
        <w:rPr>
          <w:szCs w:val="20"/>
        </w:rPr>
      </w:pPr>
      <w:r>
        <w:t>O safbwynt ymgyrchu, mae'r blaenoriaethau yn rhai lleol a rhyngwladol:- maent yn canolbwyntio ar ddatblygu gwasanaethau a chefnogaeth ymarferol ac ymgysylltiol ar gyfer aelodau ar gampws cangen newydd y brifysgol ym Mawrisiws. Yn lleol, byddwn yn helpu myfyrwyr UMAber i gyfrannu mewn prosiectau cymunedol i gynorthwyo'r ardal drwy'r ymgyrch 'Ni Yw Aberystwyth'. Gan fod rhan sylweddol o brofiad myfyrwyr yn deillio o weithgareddau y bydd myfyrwyr yn cyfranogi ynddynt tra byddant yma yn Aberystwyth, byddwn yn ymgyrchu i wella, cydnabod a gosod gwerth ar y rhain drwy'r brifysgol. Bydd yr ymgyrchoedd hyn yn elwa o gefnogaeth gan UCMC a chyd-weithwyr mewn undebau eraill yng Nghymru.</w:t>
      </w:r>
    </w:p>
    <w:p w14:paraId="6AB484A8" w14:textId="77777777" w:rsidR="00DC76FD" w:rsidRDefault="00DC76FD" w:rsidP="00DC76FD">
      <w:pPr>
        <w:rPr>
          <w:szCs w:val="20"/>
        </w:rPr>
      </w:pPr>
    </w:p>
    <w:p w14:paraId="6B240D85" w14:textId="77777777" w:rsidR="00DC76FD" w:rsidRPr="00DC76FD" w:rsidRDefault="00DC76FD" w:rsidP="00DC76FD">
      <w:pPr>
        <w:pStyle w:val="ListParagraph"/>
        <w:numPr>
          <w:ilvl w:val="0"/>
          <w:numId w:val="22"/>
        </w:numPr>
        <w:spacing w:after="200" w:line="276" w:lineRule="auto"/>
        <w:contextualSpacing/>
        <w:rPr>
          <w:rFonts w:ascii="Verdana" w:hAnsi="Verdana"/>
          <w:sz w:val="20"/>
          <w:szCs w:val="20"/>
        </w:rPr>
      </w:pPr>
      <w:r>
        <w:rPr>
          <w:rFonts w:ascii="Verdana" w:hAnsi="Verdana"/>
          <w:sz w:val="20"/>
        </w:rPr>
        <w:t>Rhoi strwythurau democrataidd a llywodraethiant ar waith.</w:t>
      </w:r>
    </w:p>
    <w:p w14:paraId="61279743" w14:textId="77777777" w:rsidR="00DC76FD" w:rsidRPr="00DC76FD" w:rsidRDefault="00DC76FD" w:rsidP="00DC76FD">
      <w:pPr>
        <w:pStyle w:val="ListParagraph"/>
        <w:numPr>
          <w:ilvl w:val="0"/>
          <w:numId w:val="22"/>
        </w:numPr>
        <w:spacing w:line="276" w:lineRule="auto"/>
        <w:contextualSpacing/>
        <w:rPr>
          <w:rFonts w:ascii="Verdana" w:hAnsi="Verdana"/>
          <w:sz w:val="20"/>
          <w:szCs w:val="20"/>
        </w:rPr>
      </w:pPr>
      <w:r>
        <w:rPr>
          <w:rFonts w:ascii="Verdana" w:hAnsi="Verdana"/>
          <w:sz w:val="20"/>
        </w:rPr>
        <w:t>Cwblhau adolygiad o rôl swyddogion, gydag adolygiad o staff i ddilyn.</w:t>
      </w:r>
    </w:p>
    <w:p w14:paraId="46E2BE21" w14:textId="77777777" w:rsidR="00DC76FD" w:rsidRPr="00DC76FD" w:rsidRDefault="00DC76FD" w:rsidP="00DC76FD">
      <w:pPr>
        <w:pStyle w:val="ListParagraph"/>
        <w:numPr>
          <w:ilvl w:val="0"/>
          <w:numId w:val="22"/>
        </w:numPr>
        <w:spacing w:line="276" w:lineRule="auto"/>
        <w:contextualSpacing/>
        <w:rPr>
          <w:rFonts w:ascii="Verdana" w:hAnsi="Verdana"/>
          <w:sz w:val="20"/>
          <w:szCs w:val="20"/>
        </w:rPr>
      </w:pPr>
      <w:r>
        <w:rPr>
          <w:rFonts w:ascii="Verdana" w:hAnsi="Verdana"/>
          <w:sz w:val="20"/>
        </w:rPr>
        <w:t>Gwireddu cynllun Undeb y Myfyrwyr ar gyfer prosiect rhyngwladol newydd - Mawrisiws</w:t>
      </w:r>
    </w:p>
    <w:p w14:paraId="03A4DB33" w14:textId="77777777" w:rsidR="00DC76FD" w:rsidRPr="00DC76FD" w:rsidRDefault="00DC76FD" w:rsidP="00DC76FD">
      <w:pPr>
        <w:pStyle w:val="ListParagraph"/>
        <w:numPr>
          <w:ilvl w:val="0"/>
          <w:numId w:val="22"/>
        </w:numPr>
        <w:spacing w:line="276" w:lineRule="auto"/>
        <w:contextualSpacing/>
        <w:rPr>
          <w:rFonts w:ascii="Verdana" w:hAnsi="Verdana"/>
          <w:sz w:val="20"/>
          <w:szCs w:val="20"/>
        </w:rPr>
      </w:pPr>
      <w:r>
        <w:rPr>
          <w:rFonts w:ascii="Verdana" w:hAnsi="Verdana"/>
          <w:sz w:val="20"/>
        </w:rPr>
        <w:t>Gwella a gosod gwerth ar weithgareddau drwy'r brifysgol</w:t>
      </w:r>
    </w:p>
    <w:p w14:paraId="6679D385" w14:textId="77777777" w:rsidR="00DC76FD" w:rsidRPr="00DC76FD" w:rsidRDefault="00DC76FD" w:rsidP="00DC76FD">
      <w:pPr>
        <w:pStyle w:val="ListParagraph"/>
        <w:numPr>
          <w:ilvl w:val="0"/>
          <w:numId w:val="22"/>
        </w:numPr>
        <w:spacing w:after="200" w:line="276" w:lineRule="auto"/>
        <w:contextualSpacing/>
        <w:rPr>
          <w:rFonts w:ascii="Verdana" w:eastAsiaTheme="minorEastAsia" w:hAnsi="Verdana"/>
          <w:sz w:val="20"/>
          <w:szCs w:val="20"/>
        </w:rPr>
      </w:pPr>
      <w:r>
        <w:rPr>
          <w:rFonts w:ascii="Verdana" w:hAnsi="Verdana"/>
          <w:sz w:val="20"/>
        </w:rPr>
        <w:t>Sicrhau cefnogaeth gan UCM i hwyluso prosiectau cymunedol</w:t>
      </w:r>
    </w:p>
    <w:p w14:paraId="01EFE4AA" w14:textId="77777777" w:rsidR="00DC76FD" w:rsidRPr="00DC76FD" w:rsidRDefault="00DC76FD" w:rsidP="00DC76FD">
      <w:pPr>
        <w:rPr>
          <w:szCs w:val="20"/>
        </w:rPr>
      </w:pPr>
    </w:p>
    <w:p w14:paraId="3F884228" w14:textId="55A97E4B" w:rsidR="00E37318" w:rsidRPr="00DC76FD" w:rsidRDefault="00DB5915" w:rsidP="00DC76FD">
      <w:pPr>
        <w:spacing w:after="240"/>
        <w:rPr>
          <w:rFonts w:eastAsia="Times New Roman"/>
          <w:szCs w:val="20"/>
        </w:rPr>
      </w:pPr>
      <w:r>
        <w:rPr>
          <w:b/>
          <w:color w:val="92D050"/>
          <w:sz w:val="28"/>
        </w:rPr>
        <w:t>Ein cenhadaeth, ein gweledigaeth a'n gwerthoedd</w:t>
      </w:r>
    </w:p>
    <w:p w14:paraId="6A379CCC" w14:textId="77777777" w:rsidR="004F6A88" w:rsidRPr="004F6A88" w:rsidRDefault="004F6A88" w:rsidP="00E37318">
      <w:pPr>
        <w:rPr>
          <w:rFonts w:eastAsia="Times New Roman"/>
          <w:szCs w:val="20"/>
        </w:rPr>
      </w:pPr>
    </w:p>
    <w:p w14:paraId="58172D22" w14:textId="27DF2387" w:rsidR="00DC76FD" w:rsidRPr="00DC76FD" w:rsidRDefault="00DC76FD" w:rsidP="00DC76FD">
      <w:pPr>
        <w:rPr>
          <w:b/>
          <w:color w:val="92D050"/>
          <w:sz w:val="24"/>
        </w:rPr>
      </w:pPr>
      <w:r>
        <w:rPr>
          <w:b/>
          <w:color w:val="92D050"/>
          <w:sz w:val="24"/>
        </w:rPr>
        <w:t>Cenhadaeth</w:t>
      </w:r>
    </w:p>
    <w:p w14:paraId="75719724" w14:textId="77777777" w:rsidR="00DC76FD" w:rsidRDefault="00DC76FD" w:rsidP="00DC76FD">
      <w:pPr>
        <w:rPr>
          <w:b/>
          <w:szCs w:val="20"/>
        </w:rPr>
      </w:pPr>
    </w:p>
    <w:p w14:paraId="6223973C" w14:textId="0C2B553C" w:rsidR="00DC76FD" w:rsidRPr="00DC76FD" w:rsidRDefault="00DC76FD" w:rsidP="00DC76FD">
      <w:pPr>
        <w:rPr>
          <w:rFonts w:eastAsiaTheme="minorEastAsia"/>
          <w:szCs w:val="20"/>
        </w:rPr>
      </w:pPr>
      <w:r>
        <w:t>Ymgysylltu â'n myfyrwyr, yn ogystal â'u cynrychioli, eu cynorthwyo a'u datblygu er mwyn gwella eu cyfnod yn y brifysgol a'u galluogi i gyrraedd eu potensial llawn fel graddedigion Aber.</w:t>
      </w:r>
    </w:p>
    <w:p w14:paraId="78DA39BB" w14:textId="77777777" w:rsidR="00DC76FD" w:rsidRDefault="00DC76FD" w:rsidP="00DC76FD">
      <w:pPr>
        <w:rPr>
          <w:b/>
          <w:szCs w:val="20"/>
          <w:u w:val="single"/>
        </w:rPr>
      </w:pPr>
    </w:p>
    <w:p w14:paraId="7806D27D" w14:textId="77777777" w:rsidR="00DC76FD" w:rsidRPr="00DC76FD" w:rsidRDefault="00DC76FD" w:rsidP="00DC76FD">
      <w:pPr>
        <w:rPr>
          <w:b/>
          <w:color w:val="92D050"/>
          <w:sz w:val="24"/>
        </w:rPr>
      </w:pPr>
      <w:r>
        <w:rPr>
          <w:b/>
          <w:color w:val="92D050"/>
          <w:sz w:val="24"/>
        </w:rPr>
        <w:t>Gweledigaeth</w:t>
      </w:r>
    </w:p>
    <w:p w14:paraId="1CE3EB9D" w14:textId="77777777" w:rsidR="00DC76FD" w:rsidRDefault="00DC76FD" w:rsidP="00DC76FD">
      <w:pPr>
        <w:rPr>
          <w:b/>
          <w:szCs w:val="20"/>
          <w:u w:val="single"/>
        </w:rPr>
      </w:pPr>
    </w:p>
    <w:p w14:paraId="0A6DB377" w14:textId="244CEEA2" w:rsidR="00DC76FD" w:rsidRPr="00DC76FD" w:rsidRDefault="00DC76FD" w:rsidP="00DC76FD">
      <w:pPr>
        <w:rPr>
          <w:b/>
          <w:szCs w:val="20"/>
          <w:u w:val="single"/>
        </w:rPr>
      </w:pPr>
      <w:r>
        <w:t>Creu profiad ardderchog a chofiadwy i fyfyrwyr, wedi ei gyflawni drwy bartneriaeth gref gyda'n rhanddeiliaid allweddol.</w:t>
      </w:r>
    </w:p>
    <w:p w14:paraId="66E5B12B" w14:textId="77777777" w:rsidR="00DC76FD" w:rsidRDefault="00DC76FD" w:rsidP="00DC76FD">
      <w:pPr>
        <w:rPr>
          <w:b/>
          <w:szCs w:val="20"/>
          <w:u w:val="single"/>
        </w:rPr>
      </w:pPr>
    </w:p>
    <w:p w14:paraId="03E499DF" w14:textId="77777777" w:rsidR="00DC76FD" w:rsidRPr="00DC76FD" w:rsidRDefault="00DC76FD" w:rsidP="00DC76FD">
      <w:pPr>
        <w:rPr>
          <w:b/>
          <w:color w:val="92D050"/>
          <w:sz w:val="24"/>
        </w:rPr>
      </w:pPr>
      <w:r>
        <w:rPr>
          <w:b/>
          <w:color w:val="92D050"/>
          <w:sz w:val="24"/>
        </w:rPr>
        <w:t>Gwerthoedd</w:t>
      </w:r>
    </w:p>
    <w:p w14:paraId="4CABE0C1" w14:textId="77777777" w:rsidR="00DC76FD" w:rsidRDefault="00DC76FD" w:rsidP="00DC76FD">
      <w:pPr>
        <w:rPr>
          <w:b/>
          <w:szCs w:val="20"/>
          <w:u w:val="single"/>
        </w:rPr>
      </w:pPr>
    </w:p>
    <w:p w14:paraId="2D8A8777" w14:textId="043ACD54" w:rsidR="00DC76FD" w:rsidRPr="00DC76FD" w:rsidRDefault="00DC76FD" w:rsidP="00DC76FD">
      <w:pPr>
        <w:rPr>
          <w:rFonts w:eastAsiaTheme="minorEastAsia"/>
          <w:szCs w:val="20"/>
        </w:rPr>
      </w:pPr>
      <w:r>
        <w:t xml:space="preserve">Llais, deialog, cydraddoldeb, cyfleusterau, cefnogaeth a chyfleoedd </w:t>
      </w:r>
    </w:p>
    <w:p w14:paraId="12328E75" w14:textId="77777777" w:rsidR="00055A15" w:rsidRDefault="00055A15">
      <w:pPr>
        <w:rPr>
          <w:rFonts w:eastAsia="Times New Roman"/>
          <w:szCs w:val="20"/>
        </w:rPr>
      </w:pPr>
      <w:r>
        <w:rPr>
          <w:rFonts w:eastAsia="Times New Roman"/>
          <w:szCs w:val="20"/>
        </w:rPr>
        <w:br w:type="page"/>
      </w:r>
    </w:p>
    <w:p w14:paraId="1B440C61" w14:textId="3E5306A4" w:rsidR="00E37318" w:rsidRPr="00DB5915" w:rsidRDefault="00E37318" w:rsidP="00E37318">
      <w:pPr>
        <w:rPr>
          <w:rFonts w:eastAsia="Times New Roman"/>
          <w:color w:val="92D050"/>
          <w:sz w:val="28"/>
          <w:szCs w:val="28"/>
        </w:rPr>
      </w:pPr>
      <w:r>
        <w:rPr>
          <w:b/>
          <w:color w:val="92D050"/>
          <w:sz w:val="28"/>
        </w:rPr>
        <w:lastRenderedPageBreak/>
        <w:t>Ein tîm swyddogion llawn-amser</w:t>
      </w:r>
    </w:p>
    <w:p w14:paraId="284F909A" w14:textId="77777777" w:rsidR="00DB5915" w:rsidRDefault="00DB5915" w:rsidP="00E37318">
      <w:pPr>
        <w:rPr>
          <w:rFonts w:eastAsia="Times New Roman"/>
          <w:szCs w:val="20"/>
        </w:rPr>
      </w:pPr>
    </w:p>
    <w:p w14:paraId="1C9B9D96" w14:textId="22DA6032" w:rsidR="00E37318" w:rsidRDefault="00DC76FD" w:rsidP="00E37318">
      <w:pPr>
        <w:rPr>
          <w:rFonts w:eastAsia="Times New Roman"/>
          <w:b/>
          <w:szCs w:val="20"/>
        </w:rPr>
      </w:pPr>
      <w:r>
        <w:rPr>
          <w:b/>
        </w:rPr>
        <w:t>Lewis Donnelly, Llywydd</w:t>
      </w:r>
    </w:p>
    <w:p w14:paraId="7AEF562A" w14:textId="77777777" w:rsidR="00337ADC" w:rsidRDefault="00337ADC" w:rsidP="00E37318">
      <w:pPr>
        <w:rPr>
          <w:rFonts w:eastAsia="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1"/>
      </w:tblGrid>
      <w:tr w:rsidR="00337ADC" w14:paraId="6A3FC36D" w14:textId="77777777" w:rsidTr="00337ADC">
        <w:tc>
          <w:tcPr>
            <w:tcW w:w="3823" w:type="dxa"/>
          </w:tcPr>
          <w:p w14:paraId="2D7DCA24" w14:textId="1058B24C" w:rsidR="00337ADC" w:rsidRDefault="00337ADC" w:rsidP="00337ADC">
            <w:pPr>
              <w:rPr>
                <w:rFonts w:eastAsia="Times New Roman"/>
                <w:szCs w:val="20"/>
              </w:rPr>
            </w:pPr>
            <w:r w:rsidRPr="00DB5915">
              <w:rPr>
                <w:rFonts w:eastAsia="Times New Roman"/>
                <w:sz w:val="28"/>
                <w:szCs w:val="28"/>
              </w:rPr>
              <w:sym w:font="Wingdings" w:char="F02A"/>
            </w:r>
            <w:r>
              <w:t xml:space="preserve"> </w:t>
            </w:r>
            <w:hyperlink r:id="rId8">
              <w:r>
                <w:rPr>
                  <w:rStyle w:val="Hyperlink"/>
                </w:rPr>
                <w:t>prdstaff@aber.ac.uk</w:t>
              </w:r>
            </w:hyperlink>
            <w:r>
              <w:t xml:space="preserve"> </w:t>
            </w:r>
          </w:p>
          <w:p w14:paraId="4FD5E8C3" w14:textId="77777777" w:rsidR="00337ADC" w:rsidRDefault="00337ADC" w:rsidP="00E37318">
            <w:pPr>
              <w:rPr>
                <w:rFonts w:eastAsia="Times New Roman"/>
                <w:b/>
                <w:szCs w:val="20"/>
              </w:rPr>
            </w:pPr>
          </w:p>
        </w:tc>
        <w:tc>
          <w:tcPr>
            <w:tcW w:w="5231" w:type="dxa"/>
          </w:tcPr>
          <w:p w14:paraId="691F0BBE" w14:textId="3D6555E6" w:rsidR="00DC76FD" w:rsidRPr="004F6A88" w:rsidRDefault="00DC76FD" w:rsidP="00DC76FD">
            <w:pPr>
              <w:rPr>
                <w:szCs w:val="20"/>
              </w:rPr>
            </w:pPr>
            <w:r w:rsidRPr="00DB5915">
              <w:rPr>
                <w:rFonts w:eastAsia="Times New Roman"/>
                <w:sz w:val="28"/>
                <w:szCs w:val="28"/>
              </w:rPr>
              <w:sym w:font="Wingdings 2" w:char="F027"/>
            </w:r>
            <w:r>
              <w:rPr>
                <w:sz w:val="28"/>
              </w:rPr>
              <w:t xml:space="preserve">: </w:t>
            </w:r>
            <w:r>
              <w:t>01970 621731</w:t>
            </w:r>
          </w:p>
          <w:p w14:paraId="5C4F5369" w14:textId="760AE8B9" w:rsidR="00337ADC" w:rsidRDefault="00337ADC" w:rsidP="00E37318">
            <w:pPr>
              <w:rPr>
                <w:rFonts w:eastAsia="Times New Roman"/>
                <w:b/>
                <w:szCs w:val="20"/>
              </w:rPr>
            </w:pPr>
          </w:p>
        </w:tc>
      </w:tr>
    </w:tbl>
    <w:p w14:paraId="0B0604C7" w14:textId="77777777" w:rsidR="00DC76FD" w:rsidRDefault="00DC76FD" w:rsidP="00337ADC">
      <w:pPr>
        <w:rPr>
          <w:rFonts w:eastAsia="Times New Roman"/>
          <w:b/>
          <w:szCs w:val="20"/>
        </w:rPr>
      </w:pPr>
    </w:p>
    <w:p w14:paraId="13B2481D" w14:textId="77777777" w:rsidR="00DC76FD" w:rsidRDefault="00DC76FD" w:rsidP="00337ADC">
      <w:pPr>
        <w:rPr>
          <w:rFonts w:eastAsia="Times New Roman"/>
          <w:b/>
          <w:szCs w:val="20"/>
        </w:rPr>
      </w:pPr>
    </w:p>
    <w:p w14:paraId="56C5F293" w14:textId="60B38A6C" w:rsidR="00DC76FD" w:rsidRDefault="00DC76FD" w:rsidP="00DC76FD">
      <w:pPr>
        <w:rPr>
          <w:rFonts w:eastAsia="Times New Roman"/>
          <w:b/>
          <w:szCs w:val="20"/>
        </w:rPr>
      </w:pPr>
      <w:r>
        <w:rPr>
          <w:b/>
        </w:rPr>
        <w:t>Lauren Marks, Addysg</w:t>
      </w:r>
    </w:p>
    <w:p w14:paraId="02F7CB9F" w14:textId="77777777" w:rsidR="00DC76FD" w:rsidRDefault="00DC76FD" w:rsidP="00DC76FD">
      <w:pPr>
        <w:rPr>
          <w:rFonts w:eastAsia="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1"/>
      </w:tblGrid>
      <w:tr w:rsidR="00DC76FD" w14:paraId="0EDF5A43" w14:textId="77777777" w:rsidTr="00DC76FD">
        <w:tc>
          <w:tcPr>
            <w:tcW w:w="3823" w:type="dxa"/>
          </w:tcPr>
          <w:p w14:paraId="774B3A8C" w14:textId="19FE9B38" w:rsidR="00DC76FD" w:rsidRDefault="00DC76FD" w:rsidP="00DC76FD">
            <w:pPr>
              <w:rPr>
                <w:rFonts w:eastAsia="Times New Roman"/>
                <w:szCs w:val="20"/>
              </w:rPr>
            </w:pPr>
            <w:r w:rsidRPr="00DB5915">
              <w:rPr>
                <w:rFonts w:eastAsia="Times New Roman"/>
                <w:sz w:val="28"/>
                <w:szCs w:val="28"/>
              </w:rPr>
              <w:sym w:font="Wingdings" w:char="F02A"/>
            </w:r>
            <w:r>
              <w:t xml:space="preserve"> </w:t>
            </w:r>
            <w:hyperlink r:id="rId9">
              <w:r>
                <w:rPr>
                  <w:rStyle w:val="Hyperlink"/>
                </w:rPr>
                <w:t>ddostaff@aber.ac.uk</w:t>
              </w:r>
            </w:hyperlink>
            <w:r>
              <w:t xml:space="preserve"> </w:t>
            </w:r>
          </w:p>
          <w:p w14:paraId="1C11F803" w14:textId="77777777" w:rsidR="00DC76FD" w:rsidRDefault="00DC76FD" w:rsidP="00DC76FD">
            <w:pPr>
              <w:rPr>
                <w:rFonts w:eastAsia="Times New Roman"/>
                <w:b/>
                <w:szCs w:val="20"/>
              </w:rPr>
            </w:pPr>
          </w:p>
        </w:tc>
        <w:tc>
          <w:tcPr>
            <w:tcW w:w="5231" w:type="dxa"/>
          </w:tcPr>
          <w:p w14:paraId="78644BE6" w14:textId="6ABF6EE6" w:rsidR="00DC76FD" w:rsidRPr="004F6A88" w:rsidRDefault="00DC76FD" w:rsidP="00DC76FD">
            <w:pPr>
              <w:rPr>
                <w:szCs w:val="20"/>
              </w:rPr>
            </w:pPr>
            <w:r w:rsidRPr="00DB5915">
              <w:rPr>
                <w:rFonts w:eastAsia="Times New Roman"/>
                <w:sz w:val="28"/>
                <w:szCs w:val="28"/>
              </w:rPr>
              <w:sym w:font="Wingdings 2" w:char="F027"/>
            </w:r>
            <w:r>
              <w:rPr>
                <w:sz w:val="28"/>
              </w:rPr>
              <w:t xml:space="preserve">: </w:t>
            </w:r>
            <w:r>
              <w:t>01970 621736</w:t>
            </w:r>
          </w:p>
          <w:p w14:paraId="3AC0BB54" w14:textId="77777777" w:rsidR="00DC76FD" w:rsidRDefault="00DC76FD" w:rsidP="00DC76FD">
            <w:pPr>
              <w:rPr>
                <w:rFonts w:eastAsia="Times New Roman"/>
                <w:b/>
                <w:szCs w:val="20"/>
              </w:rPr>
            </w:pPr>
          </w:p>
        </w:tc>
      </w:tr>
    </w:tbl>
    <w:p w14:paraId="436D625F" w14:textId="43A9DB41" w:rsidR="00DC76FD" w:rsidRDefault="00DC76FD" w:rsidP="00DC76FD">
      <w:pPr>
        <w:rPr>
          <w:rFonts w:eastAsia="Times New Roman"/>
          <w:b/>
          <w:szCs w:val="20"/>
        </w:rPr>
      </w:pPr>
      <w:r>
        <w:rPr>
          <w:b/>
        </w:rPr>
        <w:t>Ieuan Gregory, Lles</w:t>
      </w:r>
    </w:p>
    <w:p w14:paraId="5663BE49" w14:textId="77777777" w:rsidR="00DC76FD" w:rsidRDefault="00DC76FD" w:rsidP="00DC76FD">
      <w:pPr>
        <w:rPr>
          <w:rFonts w:eastAsia="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1"/>
      </w:tblGrid>
      <w:tr w:rsidR="00DC76FD" w14:paraId="5EA0ECEC" w14:textId="77777777" w:rsidTr="00DC76FD">
        <w:tc>
          <w:tcPr>
            <w:tcW w:w="3823" w:type="dxa"/>
          </w:tcPr>
          <w:p w14:paraId="4B87E650" w14:textId="43F4965E" w:rsidR="00DC76FD" w:rsidRDefault="00DC76FD" w:rsidP="00DC76FD">
            <w:pPr>
              <w:rPr>
                <w:rFonts w:eastAsia="Times New Roman"/>
                <w:szCs w:val="20"/>
              </w:rPr>
            </w:pPr>
            <w:r w:rsidRPr="00DB5915">
              <w:rPr>
                <w:rFonts w:eastAsia="Times New Roman"/>
                <w:sz w:val="28"/>
                <w:szCs w:val="28"/>
              </w:rPr>
              <w:sym w:font="Wingdings" w:char="F02A"/>
            </w:r>
            <w:r>
              <w:t xml:space="preserve"> </w:t>
            </w:r>
            <w:hyperlink r:id="rId10">
              <w:r>
                <w:rPr>
                  <w:rStyle w:val="Hyperlink"/>
                </w:rPr>
                <w:t>eawstaff@aber.ac.uk</w:t>
              </w:r>
            </w:hyperlink>
          </w:p>
          <w:p w14:paraId="379B6534" w14:textId="77777777" w:rsidR="00DC76FD" w:rsidRDefault="00DC76FD" w:rsidP="00DC76FD">
            <w:pPr>
              <w:rPr>
                <w:rFonts w:eastAsia="Times New Roman"/>
                <w:b/>
                <w:szCs w:val="20"/>
              </w:rPr>
            </w:pPr>
          </w:p>
        </w:tc>
        <w:tc>
          <w:tcPr>
            <w:tcW w:w="5231" w:type="dxa"/>
          </w:tcPr>
          <w:p w14:paraId="5F864312" w14:textId="334029E9" w:rsidR="00DC76FD" w:rsidRPr="004F6A88" w:rsidRDefault="00DC76FD" w:rsidP="00DC76FD">
            <w:pPr>
              <w:rPr>
                <w:szCs w:val="20"/>
              </w:rPr>
            </w:pPr>
            <w:r w:rsidRPr="00DB5915">
              <w:rPr>
                <w:rFonts w:eastAsia="Times New Roman"/>
                <w:sz w:val="28"/>
                <w:szCs w:val="28"/>
              </w:rPr>
              <w:sym w:font="Wingdings 2" w:char="F027"/>
            </w:r>
            <w:r>
              <w:rPr>
                <w:sz w:val="28"/>
              </w:rPr>
              <w:t xml:space="preserve">: </w:t>
            </w:r>
            <w:r>
              <w:t>01970 621741</w:t>
            </w:r>
          </w:p>
          <w:p w14:paraId="3CC7F8CF" w14:textId="77777777" w:rsidR="00DC76FD" w:rsidRDefault="00DC76FD" w:rsidP="00DC76FD">
            <w:pPr>
              <w:rPr>
                <w:rFonts w:eastAsia="Times New Roman"/>
                <w:b/>
                <w:szCs w:val="20"/>
              </w:rPr>
            </w:pPr>
          </w:p>
        </w:tc>
      </w:tr>
    </w:tbl>
    <w:p w14:paraId="70CC3222" w14:textId="3229C1E2" w:rsidR="00DC76FD" w:rsidRDefault="00DC76FD" w:rsidP="00DC76FD">
      <w:pPr>
        <w:rPr>
          <w:b/>
          <w:szCs w:val="20"/>
        </w:rPr>
      </w:pPr>
    </w:p>
    <w:p w14:paraId="230F8AD1" w14:textId="235E3186" w:rsidR="00DC76FD" w:rsidRDefault="00DC76FD" w:rsidP="00DC76FD">
      <w:pPr>
        <w:rPr>
          <w:rFonts w:eastAsia="Times New Roman"/>
          <w:b/>
          <w:szCs w:val="20"/>
        </w:rPr>
      </w:pPr>
      <w:r>
        <w:rPr>
          <w:b/>
        </w:rPr>
        <w:t>Kelly Keat, Gweithgareddau</w:t>
      </w:r>
    </w:p>
    <w:p w14:paraId="264D418C" w14:textId="77777777" w:rsidR="00DC76FD" w:rsidRDefault="00DC76FD" w:rsidP="00DC76FD">
      <w:pPr>
        <w:rPr>
          <w:rFonts w:eastAsia="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1"/>
      </w:tblGrid>
      <w:tr w:rsidR="00DC76FD" w14:paraId="645838D6" w14:textId="77777777" w:rsidTr="00DC76FD">
        <w:tc>
          <w:tcPr>
            <w:tcW w:w="3823" w:type="dxa"/>
          </w:tcPr>
          <w:p w14:paraId="7CD86572" w14:textId="17DED673" w:rsidR="00DC76FD" w:rsidRDefault="00DC76FD" w:rsidP="00DC76FD">
            <w:pPr>
              <w:rPr>
                <w:rFonts w:eastAsia="Times New Roman"/>
                <w:szCs w:val="20"/>
              </w:rPr>
            </w:pPr>
            <w:r w:rsidRPr="00DB5915">
              <w:rPr>
                <w:rFonts w:eastAsia="Times New Roman"/>
                <w:sz w:val="28"/>
                <w:szCs w:val="28"/>
              </w:rPr>
              <w:sym w:font="Wingdings" w:char="F02A"/>
            </w:r>
            <w:r>
              <w:t xml:space="preserve"> </w:t>
            </w:r>
            <w:hyperlink r:id="rId11">
              <w:r>
                <w:rPr>
                  <w:rStyle w:val="Hyperlink"/>
                </w:rPr>
                <w:t>actstaff@aber.ac.uk</w:t>
              </w:r>
            </w:hyperlink>
          </w:p>
          <w:p w14:paraId="14B8B6D9" w14:textId="77777777" w:rsidR="00DC76FD" w:rsidRDefault="00DC76FD" w:rsidP="00DC76FD">
            <w:pPr>
              <w:rPr>
                <w:rFonts w:eastAsia="Times New Roman"/>
                <w:b/>
                <w:szCs w:val="20"/>
              </w:rPr>
            </w:pPr>
          </w:p>
        </w:tc>
        <w:tc>
          <w:tcPr>
            <w:tcW w:w="5231" w:type="dxa"/>
          </w:tcPr>
          <w:p w14:paraId="0D4B5869" w14:textId="5E23C4B5" w:rsidR="00DC76FD" w:rsidRPr="004F6A88" w:rsidRDefault="00DC76FD" w:rsidP="00DC76FD">
            <w:pPr>
              <w:rPr>
                <w:szCs w:val="20"/>
              </w:rPr>
            </w:pPr>
            <w:r w:rsidRPr="00DB5915">
              <w:rPr>
                <w:rFonts w:eastAsia="Times New Roman"/>
                <w:sz w:val="28"/>
                <w:szCs w:val="28"/>
              </w:rPr>
              <w:sym w:font="Wingdings 2" w:char="F027"/>
            </w:r>
            <w:r>
              <w:rPr>
                <w:sz w:val="28"/>
              </w:rPr>
              <w:t xml:space="preserve">: </w:t>
            </w:r>
            <w:r>
              <w:t>01970 621755</w:t>
            </w:r>
          </w:p>
          <w:p w14:paraId="1E8B62C1" w14:textId="77777777" w:rsidR="00DC76FD" w:rsidRDefault="00DC76FD" w:rsidP="00DC76FD">
            <w:pPr>
              <w:rPr>
                <w:rFonts w:eastAsia="Times New Roman"/>
                <w:b/>
                <w:szCs w:val="20"/>
              </w:rPr>
            </w:pPr>
          </w:p>
        </w:tc>
      </w:tr>
    </w:tbl>
    <w:p w14:paraId="00F07044" w14:textId="77777777" w:rsidR="00DC76FD" w:rsidRPr="00DC76FD" w:rsidRDefault="00DC76FD" w:rsidP="00DC76FD">
      <w:pPr>
        <w:rPr>
          <w:b/>
          <w:szCs w:val="20"/>
        </w:rPr>
      </w:pPr>
    </w:p>
    <w:p w14:paraId="7473938B" w14:textId="394B07E6" w:rsidR="00DC76FD" w:rsidRDefault="002F7A95" w:rsidP="00DC76FD">
      <w:pPr>
        <w:rPr>
          <w:rFonts w:eastAsia="Times New Roman"/>
          <w:b/>
          <w:szCs w:val="20"/>
        </w:rPr>
      </w:pPr>
      <w:r>
        <w:rPr>
          <w:b/>
        </w:rPr>
        <w:t>Hanna Merrigan, Materion Cymreig a Llywydd UMCA</w:t>
      </w:r>
    </w:p>
    <w:p w14:paraId="10F0309D" w14:textId="77777777" w:rsidR="00DC76FD" w:rsidRDefault="00DC76FD" w:rsidP="00DC76FD">
      <w:pPr>
        <w:rPr>
          <w:rFonts w:eastAsia="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1"/>
      </w:tblGrid>
      <w:tr w:rsidR="00DC76FD" w14:paraId="29C6D6F0" w14:textId="77777777" w:rsidTr="00DC76FD">
        <w:tc>
          <w:tcPr>
            <w:tcW w:w="3823" w:type="dxa"/>
          </w:tcPr>
          <w:p w14:paraId="6985A6EA" w14:textId="26ABC406" w:rsidR="00DC76FD" w:rsidRDefault="00DC76FD" w:rsidP="00DC76FD">
            <w:pPr>
              <w:rPr>
                <w:rFonts w:eastAsia="Times New Roman"/>
                <w:szCs w:val="20"/>
              </w:rPr>
            </w:pPr>
            <w:r w:rsidRPr="00DB5915">
              <w:rPr>
                <w:rFonts w:eastAsia="Times New Roman"/>
                <w:sz w:val="28"/>
                <w:szCs w:val="28"/>
              </w:rPr>
              <w:sym w:font="Wingdings" w:char="F02A"/>
            </w:r>
            <w:r>
              <w:t xml:space="preserve"> </w:t>
            </w:r>
            <w:hyperlink r:id="rId12">
              <w:r>
                <w:rPr>
                  <w:rStyle w:val="Hyperlink"/>
                </w:rPr>
                <w:t>umcstaff@aber.ac.uk</w:t>
              </w:r>
            </w:hyperlink>
          </w:p>
          <w:p w14:paraId="47613B78" w14:textId="77777777" w:rsidR="00DC76FD" w:rsidRDefault="00DC76FD" w:rsidP="00DC76FD">
            <w:pPr>
              <w:rPr>
                <w:rFonts w:eastAsia="Times New Roman"/>
                <w:b/>
                <w:szCs w:val="20"/>
              </w:rPr>
            </w:pPr>
          </w:p>
        </w:tc>
        <w:tc>
          <w:tcPr>
            <w:tcW w:w="5231" w:type="dxa"/>
          </w:tcPr>
          <w:p w14:paraId="783349F9" w14:textId="5F0CAA0E" w:rsidR="00DC76FD" w:rsidRPr="004F6A88" w:rsidRDefault="00DC76FD" w:rsidP="00DC76FD">
            <w:pPr>
              <w:rPr>
                <w:szCs w:val="20"/>
              </w:rPr>
            </w:pPr>
            <w:r w:rsidRPr="00DB5915">
              <w:rPr>
                <w:rFonts w:eastAsia="Times New Roman"/>
                <w:sz w:val="28"/>
                <w:szCs w:val="28"/>
              </w:rPr>
              <w:sym w:font="Wingdings 2" w:char="F027"/>
            </w:r>
            <w:r>
              <w:rPr>
                <w:sz w:val="28"/>
              </w:rPr>
              <w:t xml:space="preserve">: </w:t>
            </w:r>
            <w:r>
              <w:t>01970 621739</w:t>
            </w:r>
          </w:p>
          <w:p w14:paraId="62A9DE6D" w14:textId="77777777" w:rsidR="00DC76FD" w:rsidRDefault="00DC76FD" w:rsidP="00DC76FD">
            <w:pPr>
              <w:rPr>
                <w:rFonts w:eastAsia="Times New Roman"/>
                <w:b/>
                <w:szCs w:val="20"/>
              </w:rPr>
            </w:pPr>
          </w:p>
        </w:tc>
      </w:tr>
    </w:tbl>
    <w:p w14:paraId="495246D1" w14:textId="77777777" w:rsidR="00DC76FD" w:rsidRDefault="00DC76FD" w:rsidP="00DC76FD">
      <w:pPr>
        <w:rPr>
          <w:b/>
          <w:szCs w:val="20"/>
        </w:rPr>
      </w:pPr>
    </w:p>
    <w:p w14:paraId="4124BF82" w14:textId="77777777" w:rsidR="00E37318" w:rsidRDefault="00E37318" w:rsidP="00E37318">
      <w:pPr>
        <w:spacing w:after="240"/>
        <w:rPr>
          <w:rFonts w:eastAsia="Times New Roman"/>
        </w:rPr>
      </w:pPr>
    </w:p>
    <w:p w14:paraId="39D3A449" w14:textId="77777777" w:rsidR="00E37318" w:rsidRPr="003B471A" w:rsidRDefault="00E37318" w:rsidP="00E37318">
      <w:pPr>
        <w:rPr>
          <w:rFonts w:eastAsia="Times New Roman"/>
          <w:b/>
          <w:color w:val="92D050"/>
          <w:sz w:val="24"/>
        </w:rPr>
      </w:pPr>
      <w:r>
        <w:rPr>
          <w:rFonts w:ascii="Arial" w:hAnsi="Arial"/>
          <w:b/>
          <w:color w:val="92D050"/>
          <w:sz w:val="24"/>
        </w:rPr>
        <w:t>Manylion Cysylltu ein Huwch Aelodau Staff</w:t>
      </w:r>
    </w:p>
    <w:p w14:paraId="075257FE" w14:textId="77777777" w:rsidR="00E37318" w:rsidRDefault="00E37318" w:rsidP="00E37318">
      <w:pPr>
        <w:spacing w:after="240"/>
        <w:rPr>
          <w:rFonts w:eastAsia="Times New Roman"/>
        </w:rPr>
      </w:pPr>
    </w:p>
    <w:p w14:paraId="55F9BE66" w14:textId="5E643049" w:rsidR="00F41E8F" w:rsidRDefault="00F41E8F" w:rsidP="00F41E8F">
      <w:pPr>
        <w:rPr>
          <w:rFonts w:eastAsia="Times New Roman"/>
          <w:b/>
          <w:szCs w:val="20"/>
        </w:rPr>
      </w:pPr>
      <w:r>
        <w:rPr>
          <w:b/>
        </w:rPr>
        <w:t>John Glasby, Prif Weithredwr</w:t>
      </w:r>
    </w:p>
    <w:p w14:paraId="690A3987" w14:textId="77777777" w:rsidR="00F41E8F" w:rsidRDefault="00F41E8F" w:rsidP="00F41E8F">
      <w:pPr>
        <w:rPr>
          <w:rFonts w:eastAsia="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1"/>
      </w:tblGrid>
      <w:tr w:rsidR="00F41E8F" w14:paraId="4B25C1FB" w14:textId="77777777" w:rsidTr="00924129">
        <w:tc>
          <w:tcPr>
            <w:tcW w:w="3823" w:type="dxa"/>
          </w:tcPr>
          <w:p w14:paraId="484DCE27" w14:textId="515DA2C9" w:rsidR="00F41E8F" w:rsidRDefault="00F41E8F" w:rsidP="00924129">
            <w:pPr>
              <w:rPr>
                <w:rFonts w:eastAsia="Times New Roman"/>
                <w:szCs w:val="20"/>
              </w:rPr>
            </w:pPr>
            <w:r w:rsidRPr="00DB5915">
              <w:rPr>
                <w:rFonts w:eastAsia="Times New Roman"/>
                <w:sz w:val="28"/>
                <w:szCs w:val="28"/>
              </w:rPr>
              <w:sym w:font="Wingdings" w:char="F02A"/>
            </w:r>
            <w:r>
              <w:t xml:space="preserve"> </w:t>
            </w:r>
            <w:hyperlink r:id="rId13">
              <w:r>
                <w:rPr>
                  <w:rStyle w:val="Hyperlink"/>
                </w:rPr>
                <w:t>jog40@aber.ac.uk</w:t>
              </w:r>
            </w:hyperlink>
          </w:p>
          <w:p w14:paraId="6BEA8D66" w14:textId="77777777" w:rsidR="00F41E8F" w:rsidRDefault="00F41E8F" w:rsidP="00924129">
            <w:pPr>
              <w:rPr>
                <w:rFonts w:eastAsia="Times New Roman"/>
                <w:b/>
                <w:szCs w:val="20"/>
              </w:rPr>
            </w:pPr>
          </w:p>
        </w:tc>
        <w:tc>
          <w:tcPr>
            <w:tcW w:w="5231" w:type="dxa"/>
          </w:tcPr>
          <w:p w14:paraId="203F7D17" w14:textId="4DE0F239" w:rsidR="00F41E8F" w:rsidRPr="004F6A88" w:rsidRDefault="00F41E8F" w:rsidP="00924129">
            <w:pPr>
              <w:rPr>
                <w:szCs w:val="20"/>
              </w:rPr>
            </w:pPr>
            <w:r w:rsidRPr="00DB5915">
              <w:rPr>
                <w:rFonts w:eastAsia="Times New Roman"/>
                <w:sz w:val="28"/>
                <w:szCs w:val="28"/>
              </w:rPr>
              <w:sym w:font="Wingdings 2" w:char="F027"/>
            </w:r>
            <w:r>
              <w:rPr>
                <w:sz w:val="28"/>
              </w:rPr>
              <w:t xml:space="preserve">: </w:t>
            </w:r>
            <w:r>
              <w:t>01970 621706</w:t>
            </w:r>
          </w:p>
          <w:p w14:paraId="3EAE98B9" w14:textId="77777777" w:rsidR="00F41E8F" w:rsidRDefault="00F41E8F" w:rsidP="00924129">
            <w:pPr>
              <w:rPr>
                <w:rFonts w:eastAsia="Times New Roman"/>
                <w:b/>
                <w:szCs w:val="20"/>
              </w:rPr>
            </w:pPr>
          </w:p>
        </w:tc>
      </w:tr>
    </w:tbl>
    <w:p w14:paraId="22277712" w14:textId="77777777" w:rsidR="00F41E8F" w:rsidRDefault="00F41E8F" w:rsidP="00E37318">
      <w:pPr>
        <w:spacing w:after="240"/>
        <w:rPr>
          <w:rFonts w:eastAsia="Times New Roman"/>
        </w:rPr>
      </w:pPr>
    </w:p>
    <w:p w14:paraId="4D5F3439" w14:textId="32862A77" w:rsidR="00F41E8F" w:rsidRDefault="00F41E8F" w:rsidP="00F41E8F">
      <w:pPr>
        <w:rPr>
          <w:rFonts w:eastAsia="Times New Roman"/>
          <w:b/>
          <w:szCs w:val="20"/>
        </w:rPr>
      </w:pPr>
      <w:r>
        <w:rPr>
          <w:b/>
        </w:rPr>
        <w:t>Andrew Morwood, Rheolwr Gwasanaethau'r Aelodaeth</w:t>
      </w:r>
    </w:p>
    <w:p w14:paraId="586352BC" w14:textId="77777777" w:rsidR="00F41E8F" w:rsidRDefault="00F41E8F" w:rsidP="00F41E8F">
      <w:pPr>
        <w:rPr>
          <w:rFonts w:eastAsia="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1"/>
      </w:tblGrid>
      <w:tr w:rsidR="00F41E8F" w14:paraId="5A51C3A6" w14:textId="77777777" w:rsidTr="00924129">
        <w:tc>
          <w:tcPr>
            <w:tcW w:w="3823" w:type="dxa"/>
          </w:tcPr>
          <w:p w14:paraId="7569E2F1" w14:textId="718506CE" w:rsidR="00F41E8F" w:rsidRDefault="00F41E8F" w:rsidP="00924129">
            <w:pPr>
              <w:rPr>
                <w:rFonts w:eastAsia="Times New Roman"/>
                <w:szCs w:val="20"/>
              </w:rPr>
            </w:pPr>
            <w:r w:rsidRPr="00DB5915">
              <w:rPr>
                <w:rFonts w:eastAsia="Times New Roman"/>
                <w:sz w:val="28"/>
                <w:szCs w:val="28"/>
              </w:rPr>
              <w:sym w:font="Wingdings" w:char="F02A"/>
            </w:r>
            <w:r>
              <w:t xml:space="preserve"> </w:t>
            </w:r>
            <w:hyperlink r:id="rId14">
              <w:r>
                <w:rPr>
                  <w:rStyle w:val="Hyperlink"/>
                </w:rPr>
                <w:t>anm56@aber.ac.uk</w:t>
              </w:r>
            </w:hyperlink>
          </w:p>
          <w:p w14:paraId="7A341FEC" w14:textId="77777777" w:rsidR="00F41E8F" w:rsidRDefault="00F41E8F" w:rsidP="00924129">
            <w:pPr>
              <w:rPr>
                <w:rFonts w:eastAsia="Times New Roman"/>
                <w:b/>
                <w:szCs w:val="20"/>
              </w:rPr>
            </w:pPr>
          </w:p>
        </w:tc>
        <w:tc>
          <w:tcPr>
            <w:tcW w:w="5231" w:type="dxa"/>
          </w:tcPr>
          <w:p w14:paraId="5C1104AA" w14:textId="77777777" w:rsidR="00F41E8F" w:rsidRPr="00F41E8F" w:rsidRDefault="00F41E8F" w:rsidP="00F41E8F">
            <w:pPr>
              <w:rPr>
                <w:szCs w:val="20"/>
              </w:rPr>
            </w:pPr>
            <w:r w:rsidRPr="00DB5915">
              <w:rPr>
                <w:rFonts w:eastAsia="Times New Roman"/>
                <w:sz w:val="28"/>
                <w:szCs w:val="28"/>
              </w:rPr>
              <w:sym w:font="Wingdings 2" w:char="F027"/>
            </w:r>
            <w:r>
              <w:rPr>
                <w:sz w:val="28"/>
              </w:rPr>
              <w:t xml:space="preserve">: </w:t>
            </w:r>
            <w:r>
              <w:t>01970 621729</w:t>
            </w:r>
          </w:p>
          <w:p w14:paraId="3CB9A1FC" w14:textId="7CF4F2BC" w:rsidR="00F41E8F" w:rsidRPr="004F6A88" w:rsidRDefault="00F41E8F" w:rsidP="00924129">
            <w:pPr>
              <w:rPr>
                <w:szCs w:val="20"/>
              </w:rPr>
            </w:pPr>
          </w:p>
          <w:p w14:paraId="38882720" w14:textId="77777777" w:rsidR="00F41E8F" w:rsidRDefault="00F41E8F" w:rsidP="00924129">
            <w:pPr>
              <w:rPr>
                <w:rFonts w:eastAsia="Times New Roman"/>
                <w:b/>
                <w:szCs w:val="20"/>
              </w:rPr>
            </w:pPr>
          </w:p>
        </w:tc>
      </w:tr>
    </w:tbl>
    <w:p w14:paraId="0DCBAD05" w14:textId="77777777" w:rsidR="00F41E8F" w:rsidRDefault="00F41E8F" w:rsidP="00F41E8F">
      <w:pPr>
        <w:spacing w:after="240"/>
        <w:rPr>
          <w:rFonts w:eastAsia="Times New Roman"/>
        </w:rPr>
      </w:pPr>
    </w:p>
    <w:p w14:paraId="5777D548" w14:textId="3CA0F3D2" w:rsidR="00F41E8F" w:rsidRDefault="00F41E8F" w:rsidP="00F41E8F">
      <w:pPr>
        <w:rPr>
          <w:rFonts w:eastAsia="Times New Roman"/>
          <w:b/>
          <w:szCs w:val="20"/>
        </w:rPr>
      </w:pPr>
      <w:r>
        <w:rPr>
          <w:b/>
        </w:rPr>
        <w:t>Eleri Wyn, Rheolwr Marchnata a Chyfathrebu</w:t>
      </w:r>
    </w:p>
    <w:p w14:paraId="2B3E0F0A" w14:textId="77777777" w:rsidR="00F41E8F" w:rsidRDefault="00F41E8F" w:rsidP="00F41E8F">
      <w:pPr>
        <w:rPr>
          <w:rFonts w:eastAsia="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1"/>
      </w:tblGrid>
      <w:tr w:rsidR="00F41E8F" w14:paraId="0405D5CE" w14:textId="77777777" w:rsidTr="00924129">
        <w:tc>
          <w:tcPr>
            <w:tcW w:w="3823" w:type="dxa"/>
          </w:tcPr>
          <w:p w14:paraId="06D3AAFC" w14:textId="44BE7707" w:rsidR="00F41E8F" w:rsidRDefault="00F41E8F" w:rsidP="00924129">
            <w:pPr>
              <w:rPr>
                <w:rFonts w:eastAsia="Times New Roman"/>
                <w:szCs w:val="20"/>
              </w:rPr>
            </w:pPr>
            <w:r w:rsidRPr="00DB5915">
              <w:rPr>
                <w:rFonts w:eastAsia="Times New Roman"/>
                <w:sz w:val="28"/>
                <w:szCs w:val="28"/>
              </w:rPr>
              <w:sym w:font="Wingdings" w:char="F02A"/>
            </w:r>
            <w:r>
              <w:t xml:space="preserve"> </w:t>
            </w:r>
            <w:hyperlink r:id="rId15">
              <w:r>
                <w:rPr>
                  <w:rStyle w:val="Hyperlink"/>
                </w:rPr>
                <w:t>ewr1@aber.ac.uk</w:t>
              </w:r>
            </w:hyperlink>
          </w:p>
          <w:p w14:paraId="01532971" w14:textId="77777777" w:rsidR="00F41E8F" w:rsidRDefault="00F41E8F" w:rsidP="00924129">
            <w:pPr>
              <w:rPr>
                <w:rFonts w:eastAsia="Times New Roman"/>
                <w:b/>
                <w:szCs w:val="20"/>
              </w:rPr>
            </w:pPr>
          </w:p>
        </w:tc>
        <w:tc>
          <w:tcPr>
            <w:tcW w:w="5231" w:type="dxa"/>
          </w:tcPr>
          <w:p w14:paraId="6E6987C0" w14:textId="4E5C9A33" w:rsidR="00F41E8F" w:rsidRPr="00F41E8F" w:rsidRDefault="00F41E8F" w:rsidP="00924129">
            <w:pPr>
              <w:rPr>
                <w:szCs w:val="20"/>
              </w:rPr>
            </w:pPr>
            <w:r w:rsidRPr="00DB5915">
              <w:rPr>
                <w:rFonts w:eastAsia="Times New Roman"/>
                <w:sz w:val="28"/>
                <w:szCs w:val="28"/>
              </w:rPr>
              <w:sym w:font="Wingdings 2" w:char="F027"/>
            </w:r>
            <w:r>
              <w:rPr>
                <w:sz w:val="28"/>
              </w:rPr>
              <w:t xml:space="preserve">: </w:t>
            </w:r>
            <w:r>
              <w:t>01970 621703</w:t>
            </w:r>
          </w:p>
          <w:p w14:paraId="6189B754" w14:textId="77777777" w:rsidR="00F41E8F" w:rsidRPr="004F6A88" w:rsidRDefault="00F41E8F" w:rsidP="00924129">
            <w:pPr>
              <w:rPr>
                <w:szCs w:val="20"/>
              </w:rPr>
            </w:pPr>
          </w:p>
          <w:p w14:paraId="7B4AEA27" w14:textId="77777777" w:rsidR="00F41E8F" w:rsidRDefault="00F41E8F" w:rsidP="00924129">
            <w:pPr>
              <w:rPr>
                <w:rFonts w:eastAsia="Times New Roman"/>
                <w:b/>
                <w:szCs w:val="20"/>
              </w:rPr>
            </w:pPr>
          </w:p>
        </w:tc>
      </w:tr>
    </w:tbl>
    <w:p w14:paraId="2705E9EB" w14:textId="22AAFD39" w:rsidR="00F41E8F" w:rsidRDefault="00F41E8F" w:rsidP="00E37318">
      <w:pPr>
        <w:spacing w:after="240"/>
        <w:rPr>
          <w:rFonts w:eastAsia="Times New Roman"/>
        </w:rPr>
      </w:pPr>
    </w:p>
    <w:p w14:paraId="38B62FA4" w14:textId="77B721ED" w:rsidR="00F41E8F" w:rsidRDefault="00F41E8F" w:rsidP="00F41E8F">
      <w:pPr>
        <w:rPr>
          <w:rFonts w:eastAsia="Times New Roman"/>
          <w:b/>
          <w:szCs w:val="20"/>
        </w:rPr>
      </w:pPr>
      <w:r>
        <w:rPr>
          <w:b/>
        </w:rPr>
        <w:t>Catrin Hopkins, Swyddog Cyllid</w:t>
      </w:r>
    </w:p>
    <w:p w14:paraId="404E6658" w14:textId="77777777" w:rsidR="00F41E8F" w:rsidRDefault="00F41E8F" w:rsidP="00F41E8F">
      <w:pPr>
        <w:rPr>
          <w:rFonts w:eastAsia="Times New Roman"/>
          <w:b/>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31"/>
      </w:tblGrid>
      <w:tr w:rsidR="00F41E8F" w14:paraId="67364D17" w14:textId="77777777" w:rsidTr="00924129">
        <w:tc>
          <w:tcPr>
            <w:tcW w:w="3823" w:type="dxa"/>
          </w:tcPr>
          <w:p w14:paraId="1AB9078D" w14:textId="03AAA84D" w:rsidR="00F41E8F" w:rsidRDefault="00F41E8F" w:rsidP="00924129">
            <w:pPr>
              <w:rPr>
                <w:rFonts w:eastAsia="Times New Roman"/>
                <w:szCs w:val="20"/>
              </w:rPr>
            </w:pPr>
            <w:r w:rsidRPr="00DB5915">
              <w:rPr>
                <w:rFonts w:eastAsia="Times New Roman"/>
                <w:sz w:val="28"/>
                <w:szCs w:val="28"/>
              </w:rPr>
              <w:sym w:font="Wingdings" w:char="F02A"/>
            </w:r>
            <w:r>
              <w:t xml:space="preserve"> </w:t>
            </w:r>
            <w:hyperlink r:id="rId16">
              <w:r>
                <w:rPr>
                  <w:rStyle w:val="Hyperlink"/>
                </w:rPr>
                <w:t>cnd@aber.ac.uk</w:t>
              </w:r>
            </w:hyperlink>
          </w:p>
          <w:p w14:paraId="47636DEF" w14:textId="77777777" w:rsidR="00F41E8F" w:rsidRDefault="00F41E8F" w:rsidP="00924129">
            <w:pPr>
              <w:rPr>
                <w:rFonts w:eastAsia="Times New Roman"/>
                <w:b/>
                <w:szCs w:val="20"/>
              </w:rPr>
            </w:pPr>
          </w:p>
        </w:tc>
        <w:tc>
          <w:tcPr>
            <w:tcW w:w="5231" w:type="dxa"/>
          </w:tcPr>
          <w:p w14:paraId="4C7D4F20" w14:textId="45FE7339" w:rsidR="00F41E8F" w:rsidRPr="00F41E8F" w:rsidRDefault="00F41E8F" w:rsidP="00924129">
            <w:pPr>
              <w:rPr>
                <w:szCs w:val="20"/>
              </w:rPr>
            </w:pPr>
            <w:r w:rsidRPr="00DB5915">
              <w:rPr>
                <w:rFonts w:eastAsia="Times New Roman"/>
                <w:sz w:val="28"/>
                <w:szCs w:val="28"/>
              </w:rPr>
              <w:lastRenderedPageBreak/>
              <w:sym w:font="Wingdings 2" w:char="F027"/>
            </w:r>
            <w:r>
              <w:rPr>
                <w:sz w:val="28"/>
              </w:rPr>
              <w:t xml:space="preserve">: </w:t>
            </w:r>
            <w:r>
              <w:t>01970 621708</w:t>
            </w:r>
          </w:p>
          <w:p w14:paraId="7E516EA4" w14:textId="77777777" w:rsidR="00F41E8F" w:rsidRPr="004F6A88" w:rsidRDefault="00F41E8F" w:rsidP="00924129">
            <w:pPr>
              <w:rPr>
                <w:szCs w:val="20"/>
              </w:rPr>
            </w:pPr>
          </w:p>
          <w:p w14:paraId="150E78A0" w14:textId="77777777" w:rsidR="00F41E8F" w:rsidRDefault="00F41E8F" w:rsidP="00924129">
            <w:pPr>
              <w:rPr>
                <w:rFonts w:eastAsia="Times New Roman"/>
                <w:b/>
                <w:szCs w:val="20"/>
              </w:rPr>
            </w:pPr>
          </w:p>
        </w:tc>
      </w:tr>
    </w:tbl>
    <w:p w14:paraId="567729D6" w14:textId="77777777" w:rsidR="00CD60F9" w:rsidRPr="00406CB6" w:rsidRDefault="00CD60F9" w:rsidP="00055A15">
      <w:pPr>
        <w:pStyle w:val="1Subhead"/>
        <w:ind w:firstLine="360"/>
      </w:pPr>
      <w:r>
        <w:lastRenderedPageBreak/>
        <w:t>Beth Button, Llywydd UCM Cymru</w:t>
      </w:r>
    </w:p>
    <w:p w14:paraId="7059B799" w14:textId="77777777" w:rsidR="00AE4C1F" w:rsidRDefault="00AE4C1F" w:rsidP="002237C5">
      <w:pPr>
        <w:pStyle w:val="-1NUSTablegrid"/>
        <w:spacing w:before="0" w:after="0"/>
        <w:rPr>
          <w:b w:val="0"/>
          <w:color w:val="auto"/>
          <w:sz w:val="20"/>
        </w:rPr>
      </w:pPr>
    </w:p>
    <w:p w14:paraId="61E98BE4" w14:textId="77777777" w:rsidR="00CD60F9" w:rsidRPr="00FE5123" w:rsidRDefault="00CD60F9" w:rsidP="00CD60F9">
      <w:pPr>
        <w:ind w:left="360"/>
        <w:rPr>
          <w:szCs w:val="20"/>
        </w:rPr>
      </w:pPr>
      <w:r>
        <w:t xml:space="preserve">Helo! Beth Button ydw i, eich llywydd etholedig ar gyfer 2015/16. Rydw i'n edrych ymlaen yn fawr at gael gweithio gyda chi yn ystod blwyddyn sy'n siwr o fod yn un gyffrous i fudiad y myfyrwyr yng Nghymru. </w:t>
      </w:r>
    </w:p>
    <w:p w14:paraId="57A893A0" w14:textId="77777777" w:rsidR="00CD60F9" w:rsidRPr="00FE5123" w:rsidRDefault="00CD60F9" w:rsidP="00CD60F9">
      <w:pPr>
        <w:rPr>
          <w:szCs w:val="20"/>
        </w:rPr>
      </w:pPr>
      <w:r>
        <w:t> </w:t>
      </w:r>
    </w:p>
    <w:p w14:paraId="79344D3E" w14:textId="77777777" w:rsidR="00CD60F9" w:rsidRPr="00FE5123" w:rsidRDefault="00CD60F9" w:rsidP="00CD60F9">
      <w:pPr>
        <w:ind w:left="360"/>
        <w:rPr>
          <w:szCs w:val="20"/>
        </w:rPr>
      </w:pPr>
      <w:r>
        <w:t xml:space="preserve">Pan ddechreuais fy nhaith ym mudiad y myfyrwyr fel cynrychiolwydd cwrs ar fy mlwyddyn gyntaf, doedd gen i ddim syniad y byddai hyn yn arwain at fod yn Llywydd UCM Cymru. Yn ystod y saith mlynedd diwethaf, rydw i wedi bod yn rhan o glybiau chwaraeon, cymdeithasau a chynghorau myfyrwyr. Rydw i wedi bod yn swyddog etholedig mewn undeb myfyrwyr, a nawr mae gen i'r fraint o gynrychioli dros chwarter miliwn o fyfyrwyr ledled Cymru. Mae cael eich ethol yn swyddog myfyrwyr yn gyfle anhygoel, ac mae cael gweithio gyda phobl fel chi o ddydd i ddydd yn wir anrhydedd. Fel unigolion, bydd gennych chi wahanol resymau dros ymgeisio am eich swyddi, a gwahanol amcanion ar gyfer y flwyddyn. Ond os ydych chi'n swyddog chwaraeon sabothol neu'n swyddog addysg, rydych chi i gyd yn unedig mewn bod yn rhan o fudiad ehangach y myfyrwyr, ac o'r mudiad democrataidd mwyaf yng Nghymru. </w:t>
      </w:r>
    </w:p>
    <w:p w14:paraId="668447D8" w14:textId="77777777" w:rsidR="00CD60F9" w:rsidRPr="00FE5123" w:rsidRDefault="00CD60F9" w:rsidP="00CD60F9">
      <w:pPr>
        <w:rPr>
          <w:szCs w:val="20"/>
        </w:rPr>
      </w:pPr>
      <w:r>
        <w:t> </w:t>
      </w:r>
    </w:p>
    <w:p w14:paraId="7BC52147" w14:textId="77777777" w:rsidR="00CD60F9" w:rsidRPr="00FE5123" w:rsidRDefault="00CD60F9" w:rsidP="00CD60F9">
      <w:pPr>
        <w:ind w:left="360"/>
        <w:rPr>
          <w:szCs w:val="20"/>
        </w:rPr>
      </w:pPr>
      <w:r>
        <w:t xml:space="preserve">Sefydlwyd UCM Cymru yn 1974, a bu'n ymgyrchu dros ddatganoli i Gymru am flynyddoedd lawer ac yn pwyso'n galed am bleidlais IE yn refferendwm 1997. Heddiw, mae gennym berthynas weithio adeiladol â Chynulliad Cenedlaethol Cymru, ond mae'r berthynas hon yn ofer os nad ydym yn cysylltu â chi, yr undebau myfyrwyr sy'n aelodau. </w:t>
      </w:r>
    </w:p>
    <w:p w14:paraId="549A8BA4" w14:textId="77777777" w:rsidR="00CD60F9" w:rsidRPr="00FE5123" w:rsidRDefault="00CD60F9" w:rsidP="00CD60F9">
      <w:pPr>
        <w:ind w:left="360"/>
        <w:rPr>
          <w:rFonts w:eastAsia="Times New Roman"/>
          <w:szCs w:val="20"/>
        </w:rPr>
      </w:pPr>
      <w:r>
        <w:br/>
        <w:t>Mae sawl her yn ein hwynebu yng Nghymru yn y dyfodol, heriau a fydd yn effeithio ar fyfyrwyr fel pobl ac sy'n mynd y tu hwnt i faterion sy'n effeithio'n ddwys, ac weithiau dim ond, ar fudiad y myfyrwyr a'n cefnogwyr. Mae ein haelodaeth yn newid mor gyflym, mae myfyrwyr yn wynebu bygythiadau sy'n wahanol iawn i'r rheiny roedd eu rhagflaenwyr yn eu hwynebu yn 1974, ac efallai mai'r hyn sydd fwyaf pryderus yw bod dyfodol pobl ifanc yng Nghymru ymhell o fod yn ddiogel.</w:t>
      </w:r>
    </w:p>
    <w:p w14:paraId="47EBED51" w14:textId="77777777" w:rsidR="00CD60F9" w:rsidRPr="00FE5123" w:rsidRDefault="00CD60F9" w:rsidP="00CD60F9">
      <w:pPr>
        <w:rPr>
          <w:szCs w:val="20"/>
        </w:rPr>
      </w:pPr>
      <w:r>
        <w:t> </w:t>
      </w:r>
    </w:p>
    <w:p w14:paraId="40FC14FE" w14:textId="450BD970" w:rsidR="00CD60F9" w:rsidRPr="003738DB" w:rsidRDefault="003738DB" w:rsidP="003738DB">
      <w:pPr>
        <w:ind w:firstLine="360"/>
        <w:jc w:val="center"/>
        <w:rPr>
          <w:b/>
          <w:color w:val="92D050"/>
          <w:sz w:val="24"/>
        </w:rPr>
      </w:pPr>
      <w:r>
        <w:rPr>
          <w:b/>
          <w:color w:val="92D050"/>
          <w:sz w:val="24"/>
        </w:rPr>
        <w:t>“Mewn cyfnod o heriau rhaid i ni fod yn rhan o'r ateb”</w:t>
      </w:r>
    </w:p>
    <w:p w14:paraId="21BE2293" w14:textId="77777777" w:rsidR="00CD60F9" w:rsidRPr="00FE5123" w:rsidRDefault="00CD60F9" w:rsidP="00CD60F9">
      <w:pPr>
        <w:rPr>
          <w:rFonts w:eastAsia="Times New Roman"/>
          <w:szCs w:val="20"/>
        </w:rPr>
      </w:pPr>
    </w:p>
    <w:p w14:paraId="16413420" w14:textId="77777777" w:rsidR="00CD60F9" w:rsidRPr="00FE5123" w:rsidRDefault="00CD60F9" w:rsidP="00CD60F9">
      <w:pPr>
        <w:ind w:left="360"/>
        <w:rPr>
          <w:rFonts w:eastAsia="Times New Roman"/>
          <w:szCs w:val="20"/>
        </w:rPr>
      </w:pPr>
      <w:r>
        <w:t xml:space="preserve">Dylai eich blaenoriaethau wastad ffurfio rhai UCM Cymru drwy ein prosesau democrataidd, ond mae angen i ni ganfod ffyrdd gwell o uno ein blaenoriaethau lleol a chenedlaethol er mwyn creu gweithred a newid cadarnhaol gydol y flwyddyn. Rydw i am i ni alluogi undebau myfyrwyr i ennill yn lleol, ar eu campws ac oddi arno, a sicrhau bod UCM Cymru'n gweithio mewn partneriaeth wirioneddol â chi. </w:t>
      </w:r>
    </w:p>
    <w:p w14:paraId="5E79777B" w14:textId="77777777" w:rsidR="00CD60F9" w:rsidRPr="00FE5123" w:rsidRDefault="00CD60F9" w:rsidP="00CD60F9">
      <w:pPr>
        <w:rPr>
          <w:szCs w:val="20"/>
        </w:rPr>
      </w:pPr>
      <w:r>
        <w:t> </w:t>
      </w:r>
    </w:p>
    <w:p w14:paraId="74E98AF0" w14:textId="77777777" w:rsidR="00CD60F9" w:rsidRPr="00FE5123" w:rsidRDefault="00CD60F9" w:rsidP="00CD60F9">
      <w:pPr>
        <w:ind w:left="360"/>
        <w:rPr>
          <w:szCs w:val="20"/>
        </w:rPr>
      </w:pPr>
      <w:r>
        <w:t xml:space="preserve">Bwriad y cynllun gwaith hwn yw rhoi eich undebau myfyrwyr a'u haelodau wrth graidd gwaith UCM Cymru dros y 12 mis nesaf a'r tu hwnt. Tra byddwn yn parhau i lobïo ar eich rhan yn genedlaethol, mae hefyd angen i ni sicrhau ein bod yn cysylltu â chi ynghylch y materion hyn er mwyn sicrhau bod gennym y dystiolaeth a'r gefnogaeth angenrheidiol fel sail i gynnal ymgyrchoedd llwyddiannus. Dros y blynyddoedd, mae UCM Cymru wedi bod wrthi'n sicrhau buddugoliaethau ar eich rhan, drwy gyd-drafod â llunwyr penderfyniadau a gweithredu ar y materion hynny a godir yng Nghynhadledd UCM Cymru. Serch hynny, rydw i am gynnig newid yn ein hymagweddiad eleni; rydw i'n awyddus i ni ennill gyda'n gilydd, nid dim ond ar eich rhan. Credaf, yn y bôn, ei bod yn rhoi llawer mwy o bŵer i fyfyrwyr a swyddogion myfyrwyr ddeall a chydnabod y rôl sydd ganddynt, pan fyddwn yn ennill ar faterion fel mudiad myfyrwyr, ac mae angen i ni fod yn well am sylweddoli'r cyfraniad rydym yn ei wneud ar y cyd â myfyrwyr i wella'r gymdeithas. Mae undebau myfyrwyr ledled Cymru eisoes yn gwneud pethau anhygoel, ac maent yn chwarae eu rhan yn ardderchog; yr hyn sydd angen i ni ei wneud nawr yw harneisio'r gweithgaredd yma, </w:t>
      </w:r>
      <w:r>
        <w:lastRenderedPageBreak/>
        <w:t>ac rydw i'n gobeithio bydd y cynllun gwaith hwn yn rhoi llwyfan i ni ddechrau gwneud hynny.</w:t>
      </w:r>
    </w:p>
    <w:p w14:paraId="3E84108C" w14:textId="77777777" w:rsidR="00CD60F9" w:rsidRPr="00FE5123" w:rsidRDefault="00CD60F9" w:rsidP="00CD60F9">
      <w:pPr>
        <w:rPr>
          <w:szCs w:val="20"/>
        </w:rPr>
      </w:pPr>
      <w:r>
        <w:t> </w:t>
      </w:r>
    </w:p>
    <w:p w14:paraId="6B7BB255" w14:textId="77777777" w:rsidR="00CD60F9" w:rsidRPr="00FE5123" w:rsidRDefault="00CD60F9" w:rsidP="00CD60F9">
      <w:pPr>
        <w:ind w:left="360"/>
        <w:rPr>
          <w:szCs w:val="20"/>
        </w:rPr>
      </w:pPr>
      <w:r>
        <w:t>Er enghraifft, dychmygwch gymdeithas lle mae myfyrwyr fel arweinwyr yn eu cymuned, lle cawn ein hystyried fel grym er lles pawb a bod ein gwaith ymgyrchu'n creu Cymru sy'n fwy cymdeithasol lewyrchus. Dychmygwch fudiad myfyrwyr sy'n cyd-weithio, sy'n rhannu arbenigedd a thrwy weithredu ar y cyd, sy'n rhy bwerus i'w anwybyddu, a dychmygwch system addysg wedi ei llunio gan fyfyrwyr sy'n trefnu ar lefel leol a chenedlaethol.</w:t>
      </w:r>
    </w:p>
    <w:p w14:paraId="0375612A" w14:textId="77777777" w:rsidR="00CD60F9" w:rsidRPr="00FE5123" w:rsidRDefault="00CD60F9" w:rsidP="00CD60F9">
      <w:pPr>
        <w:rPr>
          <w:szCs w:val="20"/>
        </w:rPr>
      </w:pPr>
      <w:r>
        <w:t> </w:t>
      </w:r>
    </w:p>
    <w:p w14:paraId="491D4C84" w14:textId="77777777" w:rsidR="00CD60F9" w:rsidRPr="00FE5123" w:rsidRDefault="00CD60F9" w:rsidP="00CD60F9">
      <w:pPr>
        <w:ind w:left="360"/>
        <w:rPr>
          <w:szCs w:val="20"/>
        </w:rPr>
      </w:pPr>
      <w:r>
        <w:t>Gydag etholiadau'r Cynulliad ar y gorwel, mae angen i ni addysgu ac ysgogi ein myfyrwyr ar gyfer yr hyn a allai fod etholiadau mwyaf arwyddocâol i Gymru ers blynyddoedd maith. Gyda chyllid ein system addysg mewn perygl, bygythiadau o doriadau pellach i'r sector gyhoeddus gan San Steffan, ac argyfwng costau byw yn gwthio myfyrwyr i dlodi, mae'n hanfodol ein bod ni'n manteisio ar y cyfle hwn i ymgyrchu a dylanwadu ar benderfynwyr ynghylch y materion pwysicaf. Fe awn ni ati i wneud hyn drwy sicrhau bod ein hagenda'n cael lle blaenllaw ym maniffestos y pleidiau, a thrwy gynnwys myfyrwyr mewn ffordd sy'n gwneud iddynt deimlo eu bod yn rhan o fudiad myfyrwyr unedig sy'n ymgyrchu.</w:t>
      </w:r>
    </w:p>
    <w:p w14:paraId="028E03CE" w14:textId="77777777" w:rsidR="00055A15" w:rsidRDefault="00055A15">
      <w:pPr>
        <w:rPr>
          <w:rFonts w:eastAsia="Calibri"/>
          <w:szCs w:val="20"/>
        </w:rPr>
      </w:pPr>
      <w:r>
        <w:rPr>
          <w:rFonts w:eastAsia="Calibri"/>
          <w:b/>
          <w:szCs w:val="20"/>
        </w:rPr>
        <w:br w:type="page"/>
      </w:r>
    </w:p>
    <w:p w14:paraId="6DA25952" w14:textId="388FDFEB" w:rsidR="00406CB6" w:rsidRPr="00406CB6" w:rsidRDefault="00CD60F9" w:rsidP="003738DB">
      <w:pPr>
        <w:pStyle w:val="1Subhead"/>
        <w:ind w:left="360"/>
      </w:pPr>
      <w:r>
        <w:lastRenderedPageBreak/>
        <w:t>Sut ydyn ni'n datblygu ein cynllun gwaith</w:t>
      </w:r>
    </w:p>
    <w:p w14:paraId="4E67DE13" w14:textId="77777777" w:rsidR="00CD60F9" w:rsidRDefault="00CD60F9" w:rsidP="00CD60F9">
      <w:pPr>
        <w:ind w:left="360"/>
        <w:rPr>
          <w:b/>
          <w:bCs/>
        </w:rPr>
      </w:pPr>
      <w:r>
        <w:t xml:space="preserve">Mae UCM Cymru yn gyd-ffederasiwn o undebau myfyrwyr sy’n cynrychioli dros 320,000 o fyfyrwyr addysg bellach ac uwch ledled y wlad. </w:t>
      </w:r>
    </w:p>
    <w:p w14:paraId="01BF6509" w14:textId="77777777" w:rsidR="00CD60F9" w:rsidRDefault="00CD60F9" w:rsidP="00CD60F9"/>
    <w:p w14:paraId="2693AD7D" w14:textId="77777777" w:rsidR="00CD60F9" w:rsidRDefault="00CD60F9" w:rsidP="00CD60F9">
      <w:pPr>
        <w:ind w:left="360"/>
      </w:pPr>
      <w:r>
        <w:t xml:space="preserve">Mae UCM Cymru yn hyrwyddo, amddiffyn ac ymestyn hawliau myfyrwyr a datblygu a chefnogi undebau myfyrwyr cadarn. Rydym yn brwydro yn erbyn rhwystrau i addysg; rhoi grym i fyfyrwyr i ffurfio profiad dysgu o ansawdd uchel a'r byd o'u cwmpas; yn ogystal â chynorthwyo undebau myfyrwyr dylanwadol, democrataidd sydd ag adnoddau digonol.  </w:t>
      </w:r>
    </w:p>
    <w:p w14:paraId="0A735621" w14:textId="77777777" w:rsidR="00CD60F9" w:rsidRDefault="00CD60F9" w:rsidP="00CD60F9"/>
    <w:p w14:paraId="05BBDF92" w14:textId="77777777" w:rsidR="00CD60F9" w:rsidRPr="00491056" w:rsidRDefault="00CD60F9" w:rsidP="00CD60F9">
      <w:pPr>
        <w:ind w:left="360"/>
        <w:rPr>
          <w:szCs w:val="20"/>
        </w:rPr>
      </w:pPr>
      <w:r>
        <w:t xml:space="preserve">Prif werthoedd UCM Cymru yw democratiaeth, cydraddoldeb a chyfunoliaeth. </w:t>
      </w:r>
      <w:r>
        <w:rPr>
          <w:color w:val="000000"/>
        </w:rPr>
        <w:t xml:space="preserve">Rydym yn gweithredu o fewn strwythur tryloyw a democrataidd sy'n galluogi myfyrwyr i osod ein hagenda. Bob blwyddyn yng Nghynhadledd UCM Cymru, mae cynrychiolwyr myfyrwyr o bob undeb myfyrwyr sy'n aelod yn trafod ac yn pleidleisio ar y polisïau maent am eu gweld ym mhortffolio UCM Cymru. Hefyd, maent yn ethol eu pwyllgor gwaith cenedlaethol ar gyfer y flwyddyn ganlynol; y rhain yn y pen draw sy'n gyfrifol am roi'r polisïau hyn ar waith. </w:t>
      </w:r>
      <w:r>
        <w:t>Mae proses debyg yn digwydd yn ein cynadleddau rhyddhad ar gyfer myfyrwragedd, myfyrwyr LHDT, croenddu, Cymraeg eu hiaith ac anabl. Maent i gyd yn ymgyrchoedd hunan-reolus sy'n derbyn adnoddau a chefnogaeth gan UCM Cymru.</w:t>
      </w:r>
    </w:p>
    <w:p w14:paraId="137CA4A1" w14:textId="77777777" w:rsidR="00CD60F9" w:rsidRPr="00491056" w:rsidRDefault="00CD60F9" w:rsidP="00CD60F9">
      <w:pPr>
        <w:rPr>
          <w:szCs w:val="20"/>
        </w:rPr>
      </w:pPr>
    </w:p>
    <w:p w14:paraId="2FC47DFF" w14:textId="77777777" w:rsidR="00CD60F9" w:rsidRDefault="00CD60F9" w:rsidP="00CD60F9">
      <w:pPr>
        <w:ind w:left="360"/>
        <w:rPr>
          <w:szCs w:val="20"/>
        </w:rPr>
      </w:pPr>
      <w:r>
        <w:t>Er bod Pwyllgor Gwaith Cenedlaethol UCM Cymru a'r Pwyllgorau Rhyddhad yn atebol am y polisïau hyn, mae gan UCM Cymru ac undebau myfyrwyr ledled y wlad gyfrifoldeb i sicrhau bod y polisïau hyn yn rhoi llwyfan ar gyfer creu newid yn y gymdeithas Gymreig ac yn y system addysg.</w:t>
      </w:r>
    </w:p>
    <w:p w14:paraId="20225A62" w14:textId="77777777" w:rsidR="00CD60F9" w:rsidRDefault="00CD60F9" w:rsidP="00CD60F9">
      <w:pPr>
        <w:ind w:left="360"/>
        <w:rPr>
          <w:szCs w:val="20"/>
        </w:rPr>
      </w:pPr>
    </w:p>
    <w:p w14:paraId="60F224A9" w14:textId="77777777" w:rsidR="00CD60F9" w:rsidRDefault="00CD60F9" w:rsidP="00CD60F9">
      <w:pPr>
        <w:ind w:left="360"/>
        <w:rPr>
          <w:szCs w:val="20"/>
        </w:rPr>
      </w:pPr>
      <w:r>
        <w:t>Mae cyfeiriad polisi a maniffestos y swyddogion etholedig yn ganolog i'r gwaith rydym yn ei wneud. Serch hynny rydym yn gweithredu mewn amgylchedd democrataidd lle caiff swyddogion myfyrwyr mewn undebau myfyrwyr eu mandadu i roi blaenoriaethau ar waith yn eu hardaloedd; blaenoriaethau nad ydynt yn cydfynd yn llwyr o bryd i'w gilydd â'r rheiny a basiwyd yng Nghynhadledd UCM Cymru. Felly mae'n hanfodol bod UCM Cymru'n gweithio gydag undebau myfyrwyr i gefnogi blaenoriaethau lleol gan sicrhau ein bod ni'n trefnu'n effeithiol ynghylch ymgyrchoedd cenedlaethol yn ogystal â'r agendas rydym yn ceisio dylanwadu arnynt.</w:t>
      </w:r>
    </w:p>
    <w:p w14:paraId="4475570A" w14:textId="77777777" w:rsidR="00CD60F9" w:rsidRDefault="00CD60F9" w:rsidP="00CD60F9">
      <w:pPr>
        <w:ind w:left="360"/>
        <w:rPr>
          <w:szCs w:val="20"/>
        </w:rPr>
      </w:pPr>
    </w:p>
    <w:p w14:paraId="6498E6D5" w14:textId="77777777" w:rsidR="00CD60F9" w:rsidRDefault="00CD60F9" w:rsidP="00CD60F9">
      <w:pPr>
        <w:ind w:left="360"/>
        <w:rPr>
          <w:szCs w:val="20"/>
        </w:rPr>
      </w:pPr>
      <w:r>
        <w:t>O ganlyniad i hyn, mae angen i ni ystyried y ffactorau canlynol wrth ddatblygu ein cynllun gwaith ochr-yn-ochr â'n cyfeiriad polisi.</w:t>
      </w:r>
    </w:p>
    <w:p w14:paraId="58DC6F2A" w14:textId="77777777" w:rsidR="00CD60F9" w:rsidRDefault="00CD60F9" w:rsidP="00CD60F9">
      <w:pPr>
        <w:ind w:left="360"/>
        <w:rPr>
          <w:szCs w:val="20"/>
        </w:rPr>
      </w:pPr>
    </w:p>
    <w:p w14:paraId="1BA18CC8" w14:textId="77777777" w:rsidR="00CD60F9" w:rsidRPr="009F77F0" w:rsidRDefault="00CD60F9" w:rsidP="00CD60F9">
      <w:pPr>
        <w:pStyle w:val="ListParagraph"/>
        <w:numPr>
          <w:ilvl w:val="0"/>
          <w:numId w:val="2"/>
        </w:numPr>
        <w:rPr>
          <w:rFonts w:ascii="Verdana" w:hAnsi="Verdana"/>
          <w:sz w:val="20"/>
          <w:szCs w:val="20"/>
        </w:rPr>
      </w:pPr>
      <w:r>
        <w:rPr>
          <w:rFonts w:ascii="Verdana" w:hAnsi="Verdana"/>
          <w:sz w:val="20"/>
        </w:rPr>
        <w:t>Blaenoriaethau strategol i undebau myfyrwyr</w:t>
      </w:r>
    </w:p>
    <w:p w14:paraId="1FA28510" w14:textId="77777777" w:rsidR="00CD60F9" w:rsidRPr="009F77F0" w:rsidRDefault="00CD60F9" w:rsidP="00CD60F9">
      <w:pPr>
        <w:pStyle w:val="ListParagraph"/>
        <w:numPr>
          <w:ilvl w:val="0"/>
          <w:numId w:val="2"/>
        </w:numPr>
        <w:rPr>
          <w:rFonts w:ascii="Verdana" w:hAnsi="Verdana"/>
          <w:sz w:val="20"/>
          <w:szCs w:val="20"/>
        </w:rPr>
      </w:pPr>
      <w:r>
        <w:rPr>
          <w:rFonts w:ascii="Verdana" w:hAnsi="Verdana"/>
          <w:sz w:val="20"/>
        </w:rPr>
        <w:t>Maniffestos y swyddogion etholedig ar lefel leol</w:t>
      </w:r>
    </w:p>
    <w:p w14:paraId="38D77754" w14:textId="77777777" w:rsidR="00CD60F9" w:rsidRPr="009F77F0" w:rsidRDefault="00CD60F9" w:rsidP="00CD60F9">
      <w:pPr>
        <w:pStyle w:val="ListParagraph"/>
        <w:numPr>
          <w:ilvl w:val="0"/>
          <w:numId w:val="2"/>
        </w:numPr>
        <w:rPr>
          <w:rFonts w:ascii="Verdana" w:hAnsi="Verdana"/>
          <w:sz w:val="20"/>
          <w:szCs w:val="20"/>
        </w:rPr>
      </w:pPr>
      <w:r>
        <w:rPr>
          <w:rFonts w:ascii="Verdana" w:hAnsi="Verdana"/>
          <w:sz w:val="20"/>
        </w:rPr>
        <w:t xml:space="preserve">Deddfwriaeth arfaethedig a all effeithio ar fywyd myfyrwyr </w:t>
      </w:r>
    </w:p>
    <w:p w14:paraId="3D09940D" w14:textId="77777777" w:rsidR="00CD60F9" w:rsidRPr="009F77F0" w:rsidRDefault="00CD60F9" w:rsidP="00CD60F9">
      <w:pPr>
        <w:pStyle w:val="ListParagraph"/>
        <w:numPr>
          <w:ilvl w:val="0"/>
          <w:numId w:val="2"/>
        </w:numPr>
        <w:rPr>
          <w:rFonts w:ascii="Verdana" w:hAnsi="Verdana"/>
          <w:sz w:val="20"/>
          <w:szCs w:val="20"/>
        </w:rPr>
      </w:pPr>
      <w:r>
        <w:rPr>
          <w:rFonts w:ascii="Verdana" w:hAnsi="Verdana"/>
          <w:sz w:val="20"/>
        </w:rPr>
        <w:t>Meysydd blaenoriaeth ar gyfer gwaith UCM Cymru ac UCM DU, gan gynnwys prosiectau a ariennir yn allanol fel Wise Cymru.</w:t>
      </w:r>
    </w:p>
    <w:p w14:paraId="33819BF4" w14:textId="77777777" w:rsidR="00CD60F9" w:rsidRDefault="00CD60F9" w:rsidP="00CD60F9">
      <w:pPr>
        <w:pStyle w:val="ListParagraph"/>
        <w:numPr>
          <w:ilvl w:val="0"/>
          <w:numId w:val="2"/>
        </w:numPr>
        <w:rPr>
          <w:rFonts w:ascii="Verdana" w:hAnsi="Verdana"/>
          <w:sz w:val="20"/>
          <w:szCs w:val="20"/>
        </w:rPr>
      </w:pPr>
      <w:r>
        <w:rPr>
          <w:rFonts w:ascii="Verdana" w:hAnsi="Verdana"/>
          <w:sz w:val="20"/>
        </w:rPr>
        <w:t>Cyfranogiad mewn prosesau ymgynghori</w:t>
      </w:r>
    </w:p>
    <w:p w14:paraId="0E48A255" w14:textId="77777777" w:rsidR="00CD60F9" w:rsidRPr="009F77F0" w:rsidRDefault="00CD60F9" w:rsidP="00CD60F9">
      <w:pPr>
        <w:pStyle w:val="ListParagraph"/>
        <w:numPr>
          <w:ilvl w:val="0"/>
          <w:numId w:val="2"/>
        </w:numPr>
        <w:rPr>
          <w:rFonts w:ascii="Verdana" w:hAnsi="Verdana"/>
          <w:sz w:val="20"/>
          <w:szCs w:val="20"/>
        </w:rPr>
      </w:pPr>
      <w:r>
        <w:rPr>
          <w:rFonts w:ascii="Verdana" w:hAnsi="Verdana"/>
          <w:sz w:val="20"/>
        </w:rPr>
        <w:t>Digwyddiadau cenedlaethol sydd i ddod, er enghraifft Etholiadau'r Cynulliad.</w:t>
      </w:r>
    </w:p>
    <w:p w14:paraId="13883D52" w14:textId="77777777" w:rsidR="00CD60F9" w:rsidRPr="009F77F0" w:rsidRDefault="00CD60F9" w:rsidP="00CD60F9">
      <w:pPr>
        <w:pStyle w:val="ListParagraph"/>
        <w:numPr>
          <w:ilvl w:val="0"/>
          <w:numId w:val="2"/>
        </w:numPr>
        <w:rPr>
          <w:rFonts w:ascii="Verdana" w:hAnsi="Verdana"/>
          <w:sz w:val="20"/>
          <w:szCs w:val="20"/>
        </w:rPr>
      </w:pPr>
      <w:r>
        <w:rPr>
          <w:rFonts w:ascii="Verdana" w:hAnsi="Verdana"/>
          <w:sz w:val="20"/>
        </w:rPr>
        <w:t>Mentrau yn y sector sydd angen ymateb neu weithred</w:t>
      </w:r>
    </w:p>
    <w:p w14:paraId="6CA52D3B" w14:textId="77777777" w:rsidR="00CD60F9" w:rsidRDefault="00CD60F9" w:rsidP="00CD60F9">
      <w:pPr>
        <w:pStyle w:val="ListParagraph"/>
        <w:numPr>
          <w:ilvl w:val="0"/>
          <w:numId w:val="2"/>
        </w:numPr>
        <w:rPr>
          <w:rFonts w:ascii="Verdana" w:hAnsi="Verdana"/>
          <w:sz w:val="20"/>
          <w:szCs w:val="20"/>
        </w:rPr>
      </w:pPr>
      <w:r>
        <w:rPr>
          <w:rFonts w:ascii="Verdana" w:hAnsi="Verdana"/>
          <w:sz w:val="20"/>
        </w:rPr>
        <w:t>Digwyddiadau eraill, fel arfer rhai annisgwyl, sy'n mynnu amser ac adnoddau UCM Cymru</w:t>
      </w:r>
    </w:p>
    <w:p w14:paraId="17C5245A" w14:textId="77777777" w:rsidR="00CD60F9" w:rsidRPr="009F77F0" w:rsidRDefault="00CD60F9" w:rsidP="00CD60F9">
      <w:pPr>
        <w:pStyle w:val="ListParagraph"/>
        <w:numPr>
          <w:ilvl w:val="0"/>
          <w:numId w:val="2"/>
        </w:numPr>
        <w:rPr>
          <w:rFonts w:ascii="Verdana" w:hAnsi="Verdana"/>
          <w:sz w:val="20"/>
          <w:szCs w:val="20"/>
        </w:rPr>
      </w:pPr>
      <w:r>
        <w:rPr>
          <w:rFonts w:ascii="Verdana" w:hAnsi="Verdana"/>
          <w:sz w:val="20"/>
        </w:rPr>
        <w:t>Ymrwymiad UCM Cymru i'r iaith Gymraeg a'r dyhead i'w chynnwys ym mhopeth rydym yn ei wneud.</w:t>
      </w:r>
    </w:p>
    <w:p w14:paraId="0110442D" w14:textId="77777777" w:rsidR="00CD60F9" w:rsidRPr="00491056" w:rsidRDefault="00CD60F9" w:rsidP="00CD60F9">
      <w:pPr>
        <w:rPr>
          <w:szCs w:val="20"/>
        </w:rPr>
      </w:pPr>
    </w:p>
    <w:p w14:paraId="68141DA7" w14:textId="77777777" w:rsidR="00CD60F9" w:rsidRPr="00FD257B" w:rsidRDefault="00CD60F9" w:rsidP="00CD60F9">
      <w:pPr>
        <w:ind w:left="720"/>
        <w:rPr>
          <w:szCs w:val="20"/>
        </w:rPr>
      </w:pPr>
      <w:r>
        <w:t xml:space="preserve">Rydym, wrth gwrs, yn galw am gefnogaeth gan gyd-weithwyr yn UCM DU, UCM-UMI ac UCM yr Alban pryd bynnag fo hynny'n bosibl. Gall undebau myfyrwyr hefyd gael mynediad i gefnogaeth gan wahanol arbenigwyr ar draws Grŵp UCM, boed ynghylch ymgyrchu a dylanwadu, cefnogaeth i'w hundeb myfyrwyr neu weithgareddau menter. </w:t>
      </w:r>
    </w:p>
    <w:p w14:paraId="7DD2B377" w14:textId="77777777" w:rsidR="002237C5" w:rsidRDefault="002237C5" w:rsidP="002237C5">
      <w:pPr>
        <w:ind w:left="360"/>
        <w:rPr>
          <w:iCs/>
          <w:szCs w:val="20"/>
        </w:rPr>
      </w:pPr>
    </w:p>
    <w:p w14:paraId="173BCA3A" w14:textId="21528DF0" w:rsidR="002237C5" w:rsidRPr="00CD60F9" w:rsidRDefault="003738DB" w:rsidP="003738DB">
      <w:pPr>
        <w:pStyle w:val="1Subhead"/>
        <w:ind w:left="720"/>
        <w:rPr>
          <w:sz w:val="28"/>
          <w:szCs w:val="28"/>
        </w:rPr>
      </w:pPr>
      <w:r>
        <w:rPr>
          <w:sz w:val="28"/>
        </w:rPr>
        <w:lastRenderedPageBreak/>
        <w:t>Tair thema strategol</w:t>
      </w:r>
    </w:p>
    <w:p w14:paraId="3B88882F" w14:textId="77777777" w:rsidR="00CD60F9" w:rsidRDefault="00CD60F9" w:rsidP="00CD60F9">
      <w:pPr>
        <w:pStyle w:val="1NUSbodytext"/>
        <w:ind w:left="720"/>
        <w:rPr>
          <w:sz w:val="20"/>
          <w:szCs w:val="20"/>
        </w:rPr>
      </w:pPr>
      <w:r>
        <w:rPr>
          <w:sz w:val="20"/>
        </w:rPr>
        <w:t>Mae cymryd cyfrifoldeb ar y cyd am waith mudiad y myfyrwyr yn rhywbeth rydym yn gobeithio bod swyddogion myfyrwyr i gyd yn gytûn arno ond, yn bwysicach na hynny, yn credu ynddo hefyd. Fel tîm swyddogion etholedig llawn-amser UCM Cymru, ein hamcan yw arwain trwy esiampl, gan sicrhau ein bod yn gweithio gyda'n gilydd fel tîm swyddogion llawn amser. Byddwn yn gwneud ein gorau i gefnogi a galluogi aelodau o Bwyllgor Gwaith Cenedlaethol UCM Cymru i gyflawni ein hamcanion, ac yn helpu swyddogion undebau myfyrwyr a myfyrwyr i greu newid yn eu hardaloedd.</w:t>
      </w:r>
    </w:p>
    <w:p w14:paraId="7FDD54C7" w14:textId="77777777" w:rsidR="00CD60F9" w:rsidRDefault="00CD60F9" w:rsidP="00CD60F9">
      <w:pPr>
        <w:pStyle w:val="1NUSbodytext"/>
        <w:rPr>
          <w:sz w:val="20"/>
          <w:szCs w:val="20"/>
        </w:rPr>
      </w:pPr>
    </w:p>
    <w:p w14:paraId="690A5119" w14:textId="77777777" w:rsidR="00CD60F9" w:rsidRDefault="00CD60F9" w:rsidP="00CD60F9">
      <w:pPr>
        <w:pStyle w:val="1NUSbodytext"/>
        <w:ind w:left="720"/>
        <w:rPr>
          <w:sz w:val="20"/>
          <w:szCs w:val="20"/>
        </w:rPr>
      </w:pPr>
      <w:r>
        <w:rPr>
          <w:sz w:val="20"/>
        </w:rPr>
        <w:t>Er mwyn gwireddu ein potensial fel mudiad myfyrwyr, mae angen i ni uchafu ein hadnoddau a buddsoddi amser yn y materion hynny sydd o bwys i fyfyrwyr ac undebau myfyrwyr. Er mwyn gwneud hyn yn effeithiol, mae angen i ni fynd y tu hwnt i weithredu ein mandadau democrataidd unigol fel swyddogion, drwy gymryd cyfrifoldeb am waith UCM Cymru'n gyffredinol, ac eleni rydym wedi cytuno i arwain ar wahanol elfennau o'r wyth strategaeth alluogi ar gyfer UCM Cymru.</w:t>
      </w:r>
    </w:p>
    <w:p w14:paraId="4BD62132" w14:textId="77777777" w:rsidR="00CD60F9" w:rsidRDefault="00CD60F9" w:rsidP="00CD60F9">
      <w:pPr>
        <w:pStyle w:val="1NUSbodytext"/>
        <w:rPr>
          <w:sz w:val="20"/>
          <w:szCs w:val="20"/>
        </w:rPr>
      </w:pPr>
    </w:p>
    <w:p w14:paraId="70C45154" w14:textId="77777777" w:rsidR="00CD60F9" w:rsidRDefault="00CD60F9" w:rsidP="00CD60F9">
      <w:pPr>
        <w:pStyle w:val="1NUSbodytext"/>
        <w:ind w:left="720"/>
        <w:rPr>
          <w:sz w:val="20"/>
          <w:szCs w:val="20"/>
        </w:rPr>
      </w:pPr>
      <w:r>
        <w:rPr>
          <w:sz w:val="20"/>
        </w:rPr>
        <w:t>Wrth gwrs, byddwn yn parhau i fod yn atebol am y gwaith y cawsom ein hethol i'w gyflawni, ond os ydym o ddifrif ynglŷn ag adeiladu mudiad sy'n seiliedig ar gyfunoliaeth a chydweithio, mae angen i ni, eich swyddogion etholedig cenedlaethol, ddangos esiampl. Yn ogystal â'n hymagweddiad at ein gwaith fel tîm swyddogion llawn amser, rydym am fod yn rhan o Bwyllgor Gwaith Cenedlaethol UCM Cymru ehangach, sydd hefyd yn cymryd mwy o gyfrifoldeb. Dylai fod yn bwyllgor sydd â'r grym a'r gefnogaeth i'ch cynrychioli'n genedlaethol, yn ogystal â gweithredu swyddogaethau'n lleol, boed fel swyddog sabothol cyflogedig llawn-amser neu fel myfyriwr. Hefyd, mae angen i ni ymgysylltu a gweithio'n fwy clòs â'n gwirfoddolwyr a'n pwyllgorau rhyddhad os ydym am gyfranogi'n llwyddiannus mewn trafodaethau ac ymgynghoriadau cymdeithasol sy'n effeithio ar fyfyrwyr fel pobl, gan ennill ar y materion hynny sydd o bwys iddyn nhw ac i Gymru fel cenedl. Rydym wedi ymrwymo'n llwyr i weithio gyda'n holl bwyllgorau a sicrhau bod ganddynt lefel briodol o fynediad a chefnogaeth gan UCM Cymru, ein partneriaid a'n cefnogwyr.</w:t>
      </w:r>
    </w:p>
    <w:p w14:paraId="3670FF5F" w14:textId="77777777" w:rsidR="00CD60F9" w:rsidRDefault="00CD60F9" w:rsidP="00CD60F9">
      <w:pPr>
        <w:pStyle w:val="1NUSbodytext"/>
        <w:rPr>
          <w:sz w:val="20"/>
          <w:szCs w:val="20"/>
        </w:rPr>
      </w:pPr>
    </w:p>
    <w:p w14:paraId="2801C318" w14:textId="77777777" w:rsidR="00CD60F9" w:rsidRDefault="00CD60F9" w:rsidP="00CD60F9">
      <w:pPr>
        <w:pStyle w:val="1NUSbodytext"/>
        <w:ind w:left="720"/>
        <w:rPr>
          <w:sz w:val="20"/>
          <w:szCs w:val="20"/>
        </w:rPr>
      </w:pPr>
      <w:r>
        <w:rPr>
          <w:sz w:val="20"/>
        </w:rPr>
        <w:t xml:space="preserve">Rydym yn edrych ymlaen at y flwyddyn sydd i ddod a'r rôl y gallwn ei chwarae o ran helpu i drawsnewid ein dulliau gweithredu fel mudiad myfyrwyr yng Nghymru. Serch hynny, ni allwn wneud hyn ar ein pen ein hunain, fyddwn ni ddim wastad yn cytuno, a fyddwn ni ddim yn ei gael yn iawn bob tro. Dyma pam mae undebau myfyrwyr mor allweddol a chanolog i'n hymagwedd yng Nghymru. Drwy weithio gyda chi, byddwn yn gryfach a byth yn unig. Drwy anghytuno y daw dadl iach a phenderfyniadau gwell ac wrth ddysgu drwy gamgymeriadau y caiff ein gwerthoedd a'n diben eu deall heb eu newid. </w:t>
      </w:r>
    </w:p>
    <w:p w14:paraId="66A6328E" w14:textId="77777777" w:rsidR="00CD60F9" w:rsidRDefault="00CD60F9" w:rsidP="00CD60F9">
      <w:pPr>
        <w:pStyle w:val="1NUSbodytext"/>
        <w:rPr>
          <w:sz w:val="20"/>
          <w:szCs w:val="20"/>
        </w:rPr>
      </w:pPr>
    </w:p>
    <w:p w14:paraId="10EE4C54" w14:textId="77777777" w:rsidR="00CD60F9" w:rsidRDefault="00CD60F9" w:rsidP="00CD60F9">
      <w:pPr>
        <w:pStyle w:val="1NUSbodytext"/>
        <w:ind w:left="720"/>
        <w:rPr>
          <w:sz w:val="20"/>
          <w:szCs w:val="20"/>
        </w:rPr>
      </w:pPr>
      <w:r>
        <w:rPr>
          <w:sz w:val="20"/>
        </w:rPr>
        <w:t>Fel tîm swyddogion, rydym wedi gosod ein hymagwedd ar gyfer y flwyddyn, a dyma'r cwestiwn i chi - Pa rôl fyddwch chi'n ei chwarae mewn creu gwell addysg, gwell cymdeithas a gwell mudiad myfyrwyr?</w:t>
      </w:r>
    </w:p>
    <w:p w14:paraId="1CCDC910" w14:textId="77777777" w:rsidR="00924129" w:rsidRDefault="00924129" w:rsidP="00133853">
      <w:pPr>
        <w:pStyle w:val="1NUSbodytext"/>
        <w:rPr>
          <w:sz w:val="20"/>
          <w:szCs w:val="20"/>
        </w:rPr>
      </w:pP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3119"/>
        <w:gridCol w:w="3119"/>
      </w:tblGrid>
      <w:tr w:rsidR="00924129" w14:paraId="7BFAE47F" w14:textId="77777777" w:rsidTr="00133853">
        <w:trPr>
          <w:trHeight w:val="3109"/>
        </w:trPr>
        <w:tc>
          <w:tcPr>
            <w:tcW w:w="3118" w:type="dxa"/>
          </w:tcPr>
          <w:p w14:paraId="5ADAC9C6" w14:textId="2705F3C2" w:rsidR="00924129" w:rsidRDefault="00924129" w:rsidP="00CD60F9">
            <w:pPr>
              <w:pStyle w:val="1NUSbodytext"/>
              <w:rPr>
                <w:sz w:val="20"/>
                <w:szCs w:val="20"/>
              </w:rPr>
            </w:pPr>
            <w:r>
              <w:rPr>
                <w:noProof/>
                <w:sz w:val="20"/>
                <w:szCs w:val="20"/>
                <w:lang w:val="en-GB" w:eastAsia="en-GB" w:bidi="ar-SA"/>
              </w:rPr>
              <w:lastRenderedPageBreak/>
              <w:drawing>
                <wp:anchor distT="0" distB="0" distL="114300" distR="114300" simplePos="0" relativeHeight="251659264" behindDoc="1" locked="0" layoutInCell="1" allowOverlap="1" wp14:anchorId="2A65101A" wp14:editId="138AF762">
                  <wp:simplePos x="0" y="0"/>
                  <wp:positionH relativeFrom="column">
                    <wp:posOffset>-63500</wp:posOffset>
                  </wp:positionH>
                  <wp:positionV relativeFrom="paragraph">
                    <wp:posOffset>0</wp:posOffset>
                  </wp:positionV>
                  <wp:extent cx="1905000" cy="1952625"/>
                  <wp:effectExtent l="0" t="0" r="0" b="9525"/>
                  <wp:wrapTight wrapText="bothSides">
                    <wp:wrapPolygon edited="0">
                      <wp:start x="0" y="0"/>
                      <wp:lineTo x="0" y="21495"/>
                      <wp:lineTo x="21384" y="21495"/>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h's preferred pic highlight200x205.jpg"/>
                          <pic:cNvPicPr/>
                        </pic:nvPicPr>
                        <pic:blipFill>
                          <a:blip r:embed="rId17">
                            <a:extLst>
                              <a:ext uri="{28A0092B-C50C-407E-A947-70E740481C1C}">
                                <a14:useLocalDpi xmlns:a14="http://schemas.microsoft.com/office/drawing/2010/main" val="0"/>
                              </a:ext>
                            </a:extLst>
                          </a:blip>
                          <a:stretch>
                            <a:fillRect/>
                          </a:stretch>
                        </pic:blipFill>
                        <pic:spPr>
                          <a:xfrm>
                            <a:off x="0" y="0"/>
                            <a:ext cx="1905000" cy="1952625"/>
                          </a:xfrm>
                          <a:prstGeom prst="rect">
                            <a:avLst/>
                          </a:prstGeom>
                        </pic:spPr>
                      </pic:pic>
                    </a:graphicData>
                  </a:graphic>
                </wp:anchor>
              </w:drawing>
            </w:r>
          </w:p>
        </w:tc>
        <w:tc>
          <w:tcPr>
            <w:tcW w:w="3119" w:type="dxa"/>
          </w:tcPr>
          <w:p w14:paraId="167BA4D9" w14:textId="53323AD1" w:rsidR="00924129" w:rsidRDefault="00133853" w:rsidP="00CD60F9">
            <w:pPr>
              <w:pStyle w:val="1NUSbodytext"/>
              <w:rPr>
                <w:sz w:val="20"/>
                <w:szCs w:val="20"/>
              </w:rPr>
            </w:pPr>
            <w:r>
              <w:rPr>
                <w:noProof/>
                <w:sz w:val="20"/>
                <w:szCs w:val="20"/>
                <w:lang w:val="en-GB" w:eastAsia="en-GB" w:bidi="ar-SA"/>
              </w:rPr>
              <w:drawing>
                <wp:anchor distT="0" distB="0" distL="114300" distR="114300" simplePos="0" relativeHeight="251662336" behindDoc="1" locked="0" layoutInCell="1" allowOverlap="1" wp14:anchorId="7B97A140" wp14:editId="51DE809B">
                  <wp:simplePos x="0" y="0"/>
                  <wp:positionH relativeFrom="column">
                    <wp:posOffset>-55880</wp:posOffset>
                  </wp:positionH>
                  <wp:positionV relativeFrom="paragraph">
                    <wp:posOffset>6985</wp:posOffset>
                  </wp:positionV>
                  <wp:extent cx="1842770" cy="1924050"/>
                  <wp:effectExtent l="0" t="0" r="5080" b="0"/>
                  <wp:wrapTight wrapText="bothSides">
                    <wp:wrapPolygon edited="0">
                      <wp:start x="0" y="0"/>
                      <wp:lineTo x="0" y="21386"/>
                      <wp:lineTo x="21436" y="21386"/>
                      <wp:lineTo x="214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bis preferred pic highlightv200x207.jpg"/>
                          <pic:cNvPicPr/>
                        </pic:nvPicPr>
                        <pic:blipFill>
                          <a:blip r:embed="rId18">
                            <a:extLst>
                              <a:ext uri="{28A0092B-C50C-407E-A947-70E740481C1C}">
                                <a14:useLocalDpi xmlns:a14="http://schemas.microsoft.com/office/drawing/2010/main" val="0"/>
                              </a:ext>
                            </a:extLst>
                          </a:blip>
                          <a:stretch>
                            <a:fillRect/>
                          </a:stretch>
                        </pic:blipFill>
                        <pic:spPr>
                          <a:xfrm>
                            <a:off x="0" y="0"/>
                            <a:ext cx="1842770" cy="1924050"/>
                          </a:xfrm>
                          <a:prstGeom prst="rect">
                            <a:avLst/>
                          </a:prstGeom>
                        </pic:spPr>
                      </pic:pic>
                    </a:graphicData>
                  </a:graphic>
                  <wp14:sizeRelV relativeFrom="margin">
                    <wp14:pctHeight>0</wp14:pctHeight>
                  </wp14:sizeRelV>
                </wp:anchor>
              </w:drawing>
            </w:r>
          </w:p>
        </w:tc>
        <w:tc>
          <w:tcPr>
            <w:tcW w:w="3119" w:type="dxa"/>
          </w:tcPr>
          <w:p w14:paraId="206FCC3C" w14:textId="473E7BA9" w:rsidR="00924129" w:rsidRDefault="00DC3639" w:rsidP="00CD60F9">
            <w:pPr>
              <w:pStyle w:val="1NUSbodytext"/>
              <w:rPr>
                <w:sz w:val="20"/>
                <w:szCs w:val="20"/>
              </w:rPr>
            </w:pPr>
            <w:r>
              <w:rPr>
                <w:noProof/>
                <w:sz w:val="20"/>
                <w:szCs w:val="20"/>
                <w:lang w:val="en-GB" w:eastAsia="en-GB" w:bidi="ar-SA"/>
              </w:rPr>
              <w:drawing>
                <wp:anchor distT="0" distB="0" distL="114300" distR="114300" simplePos="0" relativeHeight="251661312" behindDoc="1" locked="0" layoutInCell="1" allowOverlap="1" wp14:anchorId="431AD03F" wp14:editId="7B0BDBF7">
                  <wp:simplePos x="0" y="0"/>
                  <wp:positionH relativeFrom="column">
                    <wp:posOffset>-58420</wp:posOffset>
                  </wp:positionH>
                  <wp:positionV relativeFrom="paragraph">
                    <wp:posOffset>0</wp:posOffset>
                  </wp:positionV>
                  <wp:extent cx="1905000" cy="1962150"/>
                  <wp:effectExtent l="0" t="0" r="0" b="0"/>
                  <wp:wrapTight wrapText="bothSides">
                    <wp:wrapPolygon edited="0">
                      <wp:start x="0" y="0"/>
                      <wp:lineTo x="0" y="21390"/>
                      <wp:lineTo x="21384" y="21390"/>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ie's preferred pic-highlight200x205.jpg"/>
                          <pic:cNvPicPr/>
                        </pic:nvPicPr>
                        <pic:blipFill>
                          <a:blip r:embed="rId19">
                            <a:extLst>
                              <a:ext uri="{28A0092B-C50C-407E-A947-70E740481C1C}">
                                <a14:useLocalDpi xmlns:a14="http://schemas.microsoft.com/office/drawing/2010/main" val="0"/>
                              </a:ext>
                            </a:extLst>
                          </a:blip>
                          <a:stretch>
                            <a:fillRect/>
                          </a:stretch>
                        </pic:blipFill>
                        <pic:spPr>
                          <a:xfrm>
                            <a:off x="0" y="0"/>
                            <a:ext cx="1905000" cy="1962150"/>
                          </a:xfrm>
                          <a:prstGeom prst="rect">
                            <a:avLst/>
                          </a:prstGeom>
                        </pic:spPr>
                      </pic:pic>
                    </a:graphicData>
                  </a:graphic>
                </wp:anchor>
              </w:drawing>
            </w:r>
          </w:p>
        </w:tc>
      </w:tr>
    </w:tbl>
    <w:p w14:paraId="5E22C3AD" w14:textId="77777777" w:rsidR="00552D71" w:rsidRDefault="00552D71" w:rsidP="00CD60F9">
      <w:pPr>
        <w:pStyle w:val="1NUSbodytext"/>
        <w:ind w:left="720"/>
        <w:rPr>
          <w:sz w:val="20"/>
          <w:szCs w:val="20"/>
        </w:rPr>
      </w:pP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216"/>
        <w:gridCol w:w="2804"/>
      </w:tblGrid>
      <w:tr w:rsidR="00552D71" w14:paraId="4DA560FF" w14:textId="77777777" w:rsidTr="00552D71">
        <w:tc>
          <w:tcPr>
            <w:tcW w:w="3336" w:type="dxa"/>
          </w:tcPr>
          <w:p w14:paraId="5F1D0FD8" w14:textId="1B83D3E0" w:rsidR="00552D71" w:rsidRDefault="00552D71" w:rsidP="00CD60F9">
            <w:pPr>
              <w:pStyle w:val="1NUSbodytext"/>
              <w:rPr>
                <w:sz w:val="20"/>
                <w:szCs w:val="20"/>
              </w:rPr>
            </w:pPr>
          </w:p>
        </w:tc>
        <w:tc>
          <w:tcPr>
            <w:tcW w:w="3216" w:type="dxa"/>
          </w:tcPr>
          <w:p w14:paraId="78F5BBCA" w14:textId="32FF98F9" w:rsidR="00552D71" w:rsidRDefault="00552D71" w:rsidP="00CD60F9">
            <w:pPr>
              <w:pStyle w:val="1NUSbodytext"/>
              <w:rPr>
                <w:sz w:val="20"/>
                <w:szCs w:val="20"/>
              </w:rPr>
            </w:pPr>
          </w:p>
        </w:tc>
        <w:tc>
          <w:tcPr>
            <w:tcW w:w="2804" w:type="dxa"/>
          </w:tcPr>
          <w:p w14:paraId="06322AEC" w14:textId="51269B1F" w:rsidR="00552D71" w:rsidRDefault="00552D71" w:rsidP="00CD60F9">
            <w:pPr>
              <w:pStyle w:val="1NUSbodytext"/>
              <w:rPr>
                <w:sz w:val="20"/>
                <w:szCs w:val="20"/>
              </w:rPr>
            </w:pPr>
          </w:p>
        </w:tc>
      </w:tr>
    </w:tbl>
    <w:p w14:paraId="7FE336AD" w14:textId="77777777" w:rsidR="00552D71" w:rsidRDefault="00552D71" w:rsidP="00CD60F9">
      <w:pPr>
        <w:pStyle w:val="1NUSbodytext"/>
        <w:ind w:left="720"/>
        <w:rPr>
          <w:sz w:val="20"/>
          <w:szCs w:val="20"/>
        </w:rPr>
      </w:pPr>
    </w:p>
    <w:p w14:paraId="20F2E4B8" w14:textId="77777777" w:rsidR="00CD60F9" w:rsidRDefault="00CD60F9" w:rsidP="00CD60F9">
      <w:pPr>
        <w:rPr>
          <w:color w:val="000000"/>
          <w:szCs w:val="20"/>
        </w:rPr>
      </w:pPr>
    </w:p>
    <w:p w14:paraId="5F3CF7CA" w14:textId="77777777" w:rsidR="00CD60F9" w:rsidRDefault="00CD60F9" w:rsidP="00CD60F9">
      <w:pPr>
        <w:ind w:left="720"/>
        <w:rPr>
          <w:b/>
          <w:szCs w:val="20"/>
        </w:rPr>
      </w:pPr>
    </w:p>
    <w:p w14:paraId="40FAF7E5" w14:textId="2B1C5319" w:rsidR="00CD60F9" w:rsidRPr="00FD257B" w:rsidRDefault="00CD60F9" w:rsidP="00CD60F9">
      <w:pPr>
        <w:ind w:left="720"/>
        <w:rPr>
          <w:szCs w:val="20"/>
        </w:rPr>
      </w:pPr>
      <w:r>
        <w:t>Diben y themâu strategol yw sicrhau y caiff ein holl waith yn UCM Cymru ei alinio i'n prif ddiben fel mudiad a darparu cyd-destun trosfwaol ynglŷn â sut mae ein gweithgareddau'n addas. Dylai ein holl weithgareddau, egni a bwriadon gyfrannu at gyflawni'n tair thema strategol hyn. Er mwyn sicrhau bod UCM Cymru'n parhau i ganolbwyntio ar fyfyrwyr, bydd gan bob undeb myfyrwyr gynllun gwaith wedi ei deilwra ar eu cyfer, sy'n adlewyrchu blaenoriaethau lleol ynghyd â'r gwaith rydym wedi ein mandadu i'w wneud yn genedlaethol drwy ein prosesau penderfynu democrataidd.</w:t>
      </w:r>
    </w:p>
    <w:p w14:paraId="7704DB2A" w14:textId="77777777" w:rsidR="00CD60F9" w:rsidRPr="00FD257B" w:rsidRDefault="00CD60F9" w:rsidP="00CD60F9">
      <w:pPr>
        <w:rPr>
          <w:szCs w:val="20"/>
        </w:rPr>
      </w:pPr>
    </w:p>
    <w:p w14:paraId="1058C555" w14:textId="77777777" w:rsidR="00CD60F9" w:rsidRPr="00FD257B" w:rsidRDefault="00CD60F9" w:rsidP="00CD60F9">
      <w:pPr>
        <w:ind w:firstLine="720"/>
        <w:rPr>
          <w:szCs w:val="20"/>
        </w:rPr>
      </w:pPr>
      <w:r>
        <w:t>Nodwyd y tair thema strategol fel a ganlyn:</w:t>
      </w:r>
    </w:p>
    <w:p w14:paraId="38971716" w14:textId="77777777" w:rsidR="00CD60F9" w:rsidRDefault="00CD60F9" w:rsidP="00CD60F9">
      <w:pPr>
        <w:pStyle w:val="NoSpacing"/>
      </w:pPr>
    </w:p>
    <w:p w14:paraId="175D6C3B" w14:textId="77777777" w:rsidR="00CD60F9" w:rsidRPr="00FD257B" w:rsidRDefault="00CD60F9" w:rsidP="00CD60F9">
      <w:pPr>
        <w:pStyle w:val="1Subhead"/>
        <w:ind w:firstLine="720"/>
        <w:rPr>
          <w:sz w:val="20"/>
          <w:szCs w:val="20"/>
        </w:rPr>
      </w:pPr>
      <w:r>
        <w:rPr>
          <w:sz w:val="20"/>
        </w:rPr>
        <w:t>Gwell addysg</w:t>
      </w:r>
    </w:p>
    <w:p w14:paraId="760DC09D" w14:textId="77777777" w:rsidR="00CD60F9" w:rsidRPr="00FD257B" w:rsidRDefault="00CD60F9" w:rsidP="00CD60F9">
      <w:pPr>
        <w:ind w:left="720"/>
        <w:rPr>
          <w:b/>
          <w:bCs/>
          <w:szCs w:val="20"/>
        </w:rPr>
      </w:pPr>
      <w:r>
        <w:t>Mae UCM Cymru'n credu y dylai myfyrwyr gael mynediad i bob ffurf o ddysg ac addysg, yn ogystal â'r gallu i fanteisio ar gyfleoedd sy'n mynd i wella eu bywyd. Ystyrir bod llais myfyrwyr yn gredadwy ac yn hysbys ar yr holl faterion sy'n ymwneud ag addysg, ac mae'n helpu i ffurfio profiad myfyrwyr.</w:t>
      </w:r>
    </w:p>
    <w:p w14:paraId="08A3352F" w14:textId="77777777" w:rsidR="00CD60F9" w:rsidRPr="00FD257B" w:rsidRDefault="00CD60F9" w:rsidP="00CD60F9">
      <w:pPr>
        <w:pStyle w:val="NoSpacing"/>
      </w:pPr>
    </w:p>
    <w:p w14:paraId="783C0025" w14:textId="77777777" w:rsidR="00CD60F9" w:rsidRPr="00FD257B" w:rsidRDefault="00CD60F9" w:rsidP="00CD60F9">
      <w:pPr>
        <w:pStyle w:val="1Subhead"/>
        <w:ind w:firstLine="720"/>
        <w:rPr>
          <w:sz w:val="20"/>
          <w:szCs w:val="20"/>
        </w:rPr>
      </w:pPr>
      <w:r>
        <w:rPr>
          <w:sz w:val="20"/>
        </w:rPr>
        <w:t>Gwell cymdeithas</w:t>
      </w:r>
    </w:p>
    <w:p w14:paraId="30DE94DC" w14:textId="77777777" w:rsidR="00CD60F9" w:rsidRPr="00FD257B" w:rsidRDefault="00CD60F9" w:rsidP="00CD60F9">
      <w:pPr>
        <w:ind w:left="720"/>
        <w:rPr>
          <w:bCs/>
          <w:szCs w:val="20"/>
        </w:rPr>
      </w:pPr>
      <w:r>
        <w:t>Ystyrir bod myfyrwyr yn arweinwyr yn eu cymunedau, yn hytrach na thwristiaid dros dro. Caiff myfyrwyr eu gweld fel aelodau allweddol a rhagweithiol o'r gymuned leol, ranbarthol a chenedlaethol yng Nghymru. Mae myfyrwyr yn effeithiol o ran cydweithredu ar ymgyrchoedd lleol a chenedlaethol sydd o bwys i'w cyfoedion ac i'r gymdeithas yn gyffredinol. Mae penderfynwyr yn cydnabod, yn parchu ac yn gweithredu ar ymgyrchoedd a arweinir gan fyfyrwyr, gan roi gwerth ar farn, safbwynt ac arbenigedd myfyrwyr ar faterion sy'n effeithio ar Gymru, y DU a'r gymuned ryngwladol. Bydd mudiad y myfyrwyr yn gweithio gyda chenedlaethau ieuengach i ddatblygu arweinwyr y dyfodol ac i helpu darparu cyfleoedd na fuasai o bosib yn bodoli fel arall.</w:t>
      </w:r>
    </w:p>
    <w:p w14:paraId="66019ADB" w14:textId="77777777" w:rsidR="00CD60F9" w:rsidRPr="00FD257B" w:rsidRDefault="00CD60F9" w:rsidP="00CD60F9">
      <w:pPr>
        <w:pStyle w:val="NoSpacing"/>
      </w:pPr>
    </w:p>
    <w:p w14:paraId="669EA2B7" w14:textId="77777777" w:rsidR="00CD60F9" w:rsidRPr="00FD257B" w:rsidRDefault="00CD60F9" w:rsidP="00CD60F9">
      <w:pPr>
        <w:pStyle w:val="1Subhead"/>
        <w:ind w:firstLine="720"/>
        <w:rPr>
          <w:sz w:val="20"/>
          <w:szCs w:val="20"/>
        </w:rPr>
      </w:pPr>
      <w:r>
        <w:rPr>
          <w:sz w:val="20"/>
        </w:rPr>
        <w:t>Gwell mudiad myfyrwyr</w:t>
      </w:r>
    </w:p>
    <w:p w14:paraId="6ED53A8B" w14:textId="77777777" w:rsidR="00CD60F9" w:rsidRDefault="00CD60F9" w:rsidP="00CD60F9">
      <w:pPr>
        <w:ind w:left="720"/>
        <w:rPr>
          <w:szCs w:val="20"/>
        </w:rPr>
      </w:pPr>
      <w:r>
        <w:t xml:space="preserve">Mae UCM Cymru ac undebau myfyrwyr yn cydweithio, ac mae modd iddynt fynegi effaith a dangos ein gwerth, gan felly cynyddu ein dylanwad drwy gydweithio â phartneriaid a chefnogwyr. Mae'n hawdd i aelodau'r gymdeithas weld beth yw rôl undebau myfyrwyr mewn cymunedau lleol, cenedlaethol a rhyngwladol, gan gydnabod mudiad y myfyrwyr yng Nghymru fel llais ymgyrchu sy'n rhy bwerus i'w anwybyddu.  </w:t>
      </w:r>
    </w:p>
    <w:p w14:paraId="085BB339" w14:textId="77777777" w:rsidR="00055A15" w:rsidRDefault="00055A15">
      <w:pPr>
        <w:rPr>
          <w:szCs w:val="20"/>
        </w:rPr>
      </w:pPr>
      <w:r>
        <w:rPr>
          <w:b/>
          <w:szCs w:val="20"/>
        </w:rPr>
        <w:br w:type="page"/>
      </w:r>
    </w:p>
    <w:p w14:paraId="7CA15BF8" w14:textId="1D34A99D" w:rsidR="003738DB" w:rsidRPr="00CD60F9" w:rsidRDefault="003738DB" w:rsidP="003738DB">
      <w:pPr>
        <w:pStyle w:val="1Subhead"/>
        <w:ind w:left="720"/>
        <w:rPr>
          <w:sz w:val="28"/>
          <w:szCs w:val="28"/>
        </w:rPr>
      </w:pPr>
      <w:r>
        <w:rPr>
          <w:sz w:val="28"/>
        </w:rPr>
        <w:lastRenderedPageBreak/>
        <w:t>Wyth strategaeth alluogi</w:t>
      </w:r>
    </w:p>
    <w:p w14:paraId="7F82942B" w14:textId="77777777" w:rsidR="00CD60F9" w:rsidRDefault="00CD60F9" w:rsidP="003738DB">
      <w:pPr>
        <w:ind w:left="720"/>
        <w:rPr>
          <w:szCs w:val="20"/>
        </w:rPr>
      </w:pPr>
      <w:r>
        <w:t xml:space="preserve">Er mwyn cyflawni ein tair thema strategol, mae UCM Cymru wedi dyfeisio </w:t>
      </w:r>
      <w:r>
        <w:rPr>
          <w:b/>
        </w:rPr>
        <w:t>wyth strategaeth alluogi</w:t>
      </w:r>
      <w:r>
        <w:t>. Mae'r strategaethau hyn yn adlewyrchu'r amgylchedd allanol, adborth gan yr aelodaeth a mewnbwn gan staff a swyddogion UCM Cymru. Mae'r wyth strategaeth yn cwmpasu polisïau a basiwyd yng Nghynhadledd UCM Cymru a materion a flaenoriaethwyd gan arweinyddiaeth etholedig y mudiad.</w:t>
      </w:r>
    </w:p>
    <w:p w14:paraId="4F7B22CA" w14:textId="77777777" w:rsidR="00CD60F9" w:rsidRDefault="00CD60F9" w:rsidP="00CD60F9">
      <w:pPr>
        <w:ind w:left="720"/>
        <w:rPr>
          <w:szCs w:val="20"/>
        </w:rPr>
      </w:pPr>
    </w:p>
    <w:p w14:paraId="41F29240" w14:textId="77777777" w:rsidR="00CD60F9" w:rsidRDefault="00CD60F9" w:rsidP="00CD60F9">
      <w:pPr>
        <w:ind w:left="720"/>
        <w:rPr>
          <w:szCs w:val="20"/>
        </w:rPr>
      </w:pPr>
      <w:r>
        <w:t>Pennir prif aelod staff ar gyfer pob strategaeth alluogi; bydd yr unigolyn hwn yn gyfrifol am gydlynu'r gweithgaredd, yn ogystal â gweithredu fel pwynt cyswllt cyntaf i'r aelodaeth ar gyfer y maes gwaith hwnnw. Yn yr un modd, bydd pob swyddog llawn amser etholedig yn cymryd cyfrifoldeb am gymysgedd o arwyddion perfformiad allweddol a gweithrediad effeithiol pob strategaeth. Mae aelodau PGC UCM Cymru hefyd wedi cael eu pennu i bob strategaeth alluogi fel pwynt cyswllt a chefnogaeth ar gyfer undebau myfyrwyr.</w:t>
      </w:r>
    </w:p>
    <w:p w14:paraId="11E16630" w14:textId="77777777" w:rsidR="00CD60F9" w:rsidRDefault="00CD60F9" w:rsidP="00CD60F9">
      <w:pPr>
        <w:ind w:left="720"/>
        <w:rPr>
          <w:szCs w:val="20"/>
        </w:rPr>
      </w:pPr>
    </w:p>
    <w:p w14:paraId="0F19F71D" w14:textId="77777777" w:rsidR="00CD60F9" w:rsidRDefault="00CD60F9" w:rsidP="00CD60F9">
      <w:pPr>
        <w:ind w:left="720"/>
        <w:rPr>
          <w:szCs w:val="20"/>
        </w:rPr>
      </w:pPr>
      <w:r>
        <w:t>Dyma'r wyth strategaeth alluogi:</w:t>
      </w:r>
    </w:p>
    <w:p w14:paraId="7229C56F" w14:textId="77777777" w:rsidR="00CD60F9" w:rsidRPr="009F7409" w:rsidRDefault="00CD60F9" w:rsidP="00CD60F9">
      <w:pPr>
        <w:ind w:left="720"/>
        <w:rPr>
          <w:szCs w:val="20"/>
        </w:rPr>
      </w:pPr>
    </w:p>
    <w:p w14:paraId="4788327A" w14:textId="77777777" w:rsidR="00CD60F9" w:rsidRPr="009F7409" w:rsidRDefault="00CD60F9" w:rsidP="003738DB">
      <w:pPr>
        <w:pStyle w:val="ListParagraph"/>
        <w:numPr>
          <w:ilvl w:val="0"/>
          <w:numId w:val="20"/>
        </w:numPr>
        <w:rPr>
          <w:rFonts w:ascii="Verdana" w:hAnsi="Verdana"/>
          <w:sz w:val="20"/>
          <w:szCs w:val="20"/>
        </w:rPr>
      </w:pPr>
      <w:r>
        <w:rPr>
          <w:rFonts w:ascii="Verdana" w:hAnsi="Verdana"/>
          <w:sz w:val="20"/>
        </w:rPr>
        <w:t>Etholiadau Cynulliad Cenedlaethol Cymru</w:t>
      </w:r>
    </w:p>
    <w:p w14:paraId="4F05559A" w14:textId="1B4DDCA5" w:rsidR="00CD60F9" w:rsidRPr="009F7409" w:rsidRDefault="003738DB" w:rsidP="003738DB">
      <w:pPr>
        <w:pStyle w:val="ListParagraph"/>
        <w:numPr>
          <w:ilvl w:val="0"/>
          <w:numId w:val="20"/>
        </w:numPr>
        <w:rPr>
          <w:rFonts w:ascii="Verdana" w:hAnsi="Verdana"/>
          <w:sz w:val="20"/>
          <w:szCs w:val="20"/>
        </w:rPr>
      </w:pPr>
      <w:r>
        <w:rPr>
          <w:rFonts w:ascii="Verdana" w:hAnsi="Verdana"/>
          <w:sz w:val="20"/>
        </w:rPr>
        <w:t>Gweithredu drwy'r Gymraeg</w:t>
      </w:r>
    </w:p>
    <w:p w14:paraId="1AB1C246" w14:textId="77777777" w:rsidR="00CD60F9" w:rsidRPr="009F7409" w:rsidRDefault="00CD60F9" w:rsidP="003738DB">
      <w:pPr>
        <w:pStyle w:val="ListParagraph"/>
        <w:numPr>
          <w:ilvl w:val="0"/>
          <w:numId w:val="20"/>
        </w:numPr>
        <w:rPr>
          <w:rFonts w:ascii="Verdana" w:hAnsi="Verdana"/>
          <w:sz w:val="20"/>
          <w:szCs w:val="20"/>
        </w:rPr>
      </w:pPr>
      <w:r>
        <w:rPr>
          <w:rFonts w:ascii="Verdana" w:hAnsi="Verdana"/>
          <w:sz w:val="20"/>
        </w:rPr>
        <w:t>Hawliau Myfyrwyr - Myfyrwyr fel arweinwyr, myfyrwyr fel pobl</w:t>
      </w:r>
    </w:p>
    <w:p w14:paraId="3076BC4A" w14:textId="29A547C7" w:rsidR="00CD60F9" w:rsidRPr="009F7409" w:rsidRDefault="003738DB" w:rsidP="003738DB">
      <w:pPr>
        <w:pStyle w:val="ListParagraph"/>
        <w:numPr>
          <w:ilvl w:val="0"/>
          <w:numId w:val="20"/>
        </w:numPr>
        <w:rPr>
          <w:rFonts w:ascii="Verdana" w:hAnsi="Verdana"/>
          <w:sz w:val="20"/>
          <w:szCs w:val="20"/>
        </w:rPr>
      </w:pPr>
      <w:r>
        <w:rPr>
          <w:rFonts w:ascii="Verdana" w:hAnsi="Verdana"/>
          <w:sz w:val="20"/>
        </w:rPr>
        <w:t>Trawsffurfio'r cwricwlwm</w:t>
      </w:r>
    </w:p>
    <w:p w14:paraId="562239F3" w14:textId="70E8B729" w:rsidR="00CD60F9" w:rsidRPr="009F7409" w:rsidRDefault="003738DB" w:rsidP="003738DB">
      <w:pPr>
        <w:pStyle w:val="ListParagraph"/>
        <w:numPr>
          <w:ilvl w:val="0"/>
          <w:numId w:val="20"/>
        </w:numPr>
        <w:rPr>
          <w:rFonts w:ascii="Verdana" w:hAnsi="Verdana"/>
          <w:sz w:val="20"/>
          <w:szCs w:val="20"/>
        </w:rPr>
      </w:pPr>
      <w:r>
        <w:rPr>
          <w:rFonts w:ascii="Verdana" w:hAnsi="Verdana"/>
          <w:sz w:val="20"/>
        </w:rPr>
        <w:t>Ymgysylltiad ieuenctid a chyfleoedd i fyfyrwyr</w:t>
      </w:r>
    </w:p>
    <w:p w14:paraId="7A15FBA9" w14:textId="77777777" w:rsidR="00CD60F9" w:rsidRPr="009F7409" w:rsidRDefault="00CD60F9" w:rsidP="003738DB">
      <w:pPr>
        <w:pStyle w:val="ListParagraph"/>
        <w:numPr>
          <w:ilvl w:val="0"/>
          <w:numId w:val="20"/>
        </w:numPr>
        <w:rPr>
          <w:rFonts w:ascii="Verdana" w:hAnsi="Verdana"/>
          <w:sz w:val="20"/>
          <w:szCs w:val="20"/>
        </w:rPr>
      </w:pPr>
      <w:r>
        <w:rPr>
          <w:rFonts w:ascii="Verdana" w:hAnsi="Verdana"/>
          <w:sz w:val="20"/>
        </w:rPr>
        <w:t>Adolygiad o AU (Adolygiad Diamond)</w:t>
      </w:r>
    </w:p>
    <w:p w14:paraId="3864812D" w14:textId="77777777" w:rsidR="00CD60F9" w:rsidRPr="009F7409" w:rsidRDefault="00CD60F9" w:rsidP="003738DB">
      <w:pPr>
        <w:pStyle w:val="ListParagraph"/>
        <w:numPr>
          <w:ilvl w:val="0"/>
          <w:numId w:val="20"/>
        </w:numPr>
        <w:rPr>
          <w:rFonts w:ascii="Verdana" w:hAnsi="Verdana"/>
          <w:sz w:val="20"/>
          <w:szCs w:val="20"/>
        </w:rPr>
      </w:pPr>
      <w:r>
        <w:rPr>
          <w:rFonts w:ascii="Verdana" w:hAnsi="Verdana"/>
          <w:sz w:val="20"/>
        </w:rPr>
        <w:t>Wise Cymru</w:t>
      </w:r>
    </w:p>
    <w:p w14:paraId="02BC5BB7" w14:textId="318FD9B5" w:rsidR="00CD60F9" w:rsidRPr="009F7409" w:rsidRDefault="003738DB" w:rsidP="003738DB">
      <w:pPr>
        <w:pStyle w:val="ListParagraph"/>
        <w:numPr>
          <w:ilvl w:val="0"/>
          <w:numId w:val="20"/>
        </w:numPr>
        <w:rPr>
          <w:rFonts w:ascii="Verdana" w:hAnsi="Verdana"/>
          <w:sz w:val="20"/>
          <w:szCs w:val="20"/>
        </w:rPr>
      </w:pPr>
      <w:r>
        <w:rPr>
          <w:rFonts w:ascii="Verdana" w:hAnsi="Verdana"/>
          <w:sz w:val="20"/>
        </w:rPr>
        <w:t>Cynllun Gwaith – cysylltu â'r aelodaeth</w:t>
      </w:r>
    </w:p>
    <w:p w14:paraId="01D934AC" w14:textId="77777777" w:rsidR="006B1D37" w:rsidRDefault="006B1D37" w:rsidP="006B1D37">
      <w:pPr>
        <w:rPr>
          <w:szCs w:val="20"/>
        </w:rPr>
      </w:pPr>
    </w:p>
    <w:p w14:paraId="2BDFC14B" w14:textId="42072866" w:rsidR="006B1D37" w:rsidRPr="006B1D37" w:rsidRDefault="006B1D37" w:rsidP="006B1D37">
      <w:pPr>
        <w:rPr>
          <w:szCs w:val="20"/>
        </w:rPr>
      </w:pPr>
      <w:r>
        <w:rPr>
          <w:noProof/>
          <w:szCs w:val="20"/>
          <w:lang w:val="en-GB" w:eastAsia="en-GB" w:bidi="ar-SA"/>
        </w:rPr>
        <w:drawing>
          <wp:inline distT="0" distB="0" distL="0" distR="0" wp14:anchorId="27A595D7" wp14:editId="0FA1E64E">
            <wp:extent cx="5755640" cy="496559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es infographic.jpg"/>
                    <pic:cNvPicPr/>
                  </pic:nvPicPr>
                  <pic:blipFill>
                    <a:blip r:embed="rId20">
                      <a:extLst>
                        <a:ext uri="{28A0092B-C50C-407E-A947-70E740481C1C}">
                          <a14:useLocalDpi xmlns:a14="http://schemas.microsoft.com/office/drawing/2010/main" val="0"/>
                        </a:ext>
                      </a:extLst>
                    </a:blip>
                    <a:stretch>
                      <a:fillRect/>
                    </a:stretch>
                  </pic:blipFill>
                  <pic:spPr>
                    <a:xfrm>
                      <a:off x="0" y="0"/>
                      <a:ext cx="5755640" cy="4965591"/>
                    </a:xfrm>
                    <a:prstGeom prst="rect">
                      <a:avLst/>
                    </a:prstGeom>
                  </pic:spPr>
                </pic:pic>
              </a:graphicData>
            </a:graphic>
          </wp:inline>
        </w:drawing>
      </w:r>
    </w:p>
    <w:p w14:paraId="0F173015" w14:textId="77777777" w:rsidR="00CD60F9" w:rsidRPr="00FF4321" w:rsidRDefault="00CD60F9" w:rsidP="00CD60F9">
      <w:pPr>
        <w:pStyle w:val="1Subhead"/>
        <w:rPr>
          <w:b w:val="0"/>
          <w:color w:val="auto"/>
          <w:sz w:val="20"/>
          <w:szCs w:val="20"/>
        </w:rPr>
      </w:pPr>
    </w:p>
    <w:p w14:paraId="079C5CBE" w14:textId="77777777" w:rsidR="00CD60F9" w:rsidRPr="003738DB" w:rsidRDefault="00CD60F9" w:rsidP="00CD60F9">
      <w:pPr>
        <w:pStyle w:val="1Subhead"/>
        <w:ind w:firstLine="720"/>
      </w:pPr>
      <w:r>
        <w:t>Etholiadau Cynulliad Cenedlaethol Cymru</w:t>
      </w:r>
    </w:p>
    <w:p w14:paraId="149E979A" w14:textId="77777777" w:rsidR="00CD60F9" w:rsidRPr="00FF4321" w:rsidRDefault="00CD60F9" w:rsidP="00CD60F9">
      <w:pPr>
        <w:ind w:left="720"/>
        <w:rPr>
          <w:color w:val="000000"/>
          <w:szCs w:val="20"/>
        </w:rPr>
      </w:pPr>
      <w:r>
        <w:rPr>
          <w:color w:val="000000"/>
        </w:rPr>
        <w:t>Amcan y strategaeth hon yw sicrhau bod myfyrwyr yng Nghymru'n deall perthnasedd etholiadau'r Cynulliad i'w bywyd. Gyda chynifer o feysydd allweddol fel addysg ac iechyd wedi eu datganoli, rydym am sicrhau bod myfyrwyr yn ymgysylltu â'r etholiad er mwyn sicrhau y caiff eu llais ei glywed. Heb y sylw a roddwyd i'r Etholiad Cyffredinol ledled y DU, bydd angen i ni sicrhau nad yw pobl yn diflasu â'r etholiad, gan sicrhau bod myfyrwyr yn parhau i fod yn rhy bwerus i'w hanwybyddu ynghylch y materion hynny sy'n effeithio arnynt.</w:t>
      </w:r>
    </w:p>
    <w:p w14:paraId="232AB9BA" w14:textId="77777777" w:rsidR="00CD60F9" w:rsidRPr="00E8677D" w:rsidRDefault="00CD60F9" w:rsidP="00CD60F9">
      <w:pPr>
        <w:rPr>
          <w:szCs w:val="20"/>
        </w:rPr>
      </w:pPr>
    </w:p>
    <w:p w14:paraId="3923D2B0" w14:textId="1DB3775F" w:rsidR="00CD60F9" w:rsidRDefault="003738DB" w:rsidP="00CD60F9">
      <w:pPr>
        <w:pStyle w:val="1Subhead"/>
        <w:ind w:firstLine="720"/>
        <w:rPr>
          <w:sz w:val="20"/>
          <w:szCs w:val="20"/>
        </w:rPr>
      </w:pPr>
      <w:r>
        <w:rPr>
          <w:sz w:val="20"/>
        </w:rPr>
        <w:t>Polisïau byw sy'n berthnasol i'r strategaeth hon</w:t>
      </w:r>
    </w:p>
    <w:p w14:paraId="2E5673AB"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Mae'n amser am ymgyrch tai</w:t>
      </w:r>
    </w:p>
    <w:p w14:paraId="45A036C5"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Arian yn yr Atig</w:t>
      </w:r>
    </w:p>
    <w:p w14:paraId="2E6200A1"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Tai myfyrwyr – mae angen ymgyrch genedlaethol ar broblem genedlaethol</w:t>
      </w:r>
    </w:p>
    <w:p w14:paraId="00BEEAE5"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Datganoli sy'n gweithio ar gyfer Cymru</w:t>
      </w:r>
    </w:p>
    <w:p w14:paraId="374614D4"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Y Gronfa Ariannol Wrth Gefn yng Nghymru</w:t>
      </w:r>
    </w:p>
    <w:p w14:paraId="1699E75B"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Mae Cymru angen system fenthyciadau ar gyfer ôl-raddedigion</w:t>
      </w:r>
    </w:p>
    <w:p w14:paraId="294D40F0"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Nid yw LCA a GDLlC yn ddigon da!</w:t>
      </w:r>
    </w:p>
    <w:p w14:paraId="13C0F77B"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Cyllido Ôl -19</w:t>
      </w:r>
    </w:p>
    <w:p w14:paraId="6CE2D750"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Dallbleidwyr a Phleidleisio</w:t>
      </w:r>
    </w:p>
    <w:p w14:paraId="556B09A7"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Nid yw tocynnau bws yn fargen dda rhagor</w:t>
      </w:r>
    </w:p>
    <w:p w14:paraId="065E3399"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Adolygiadau cyllido a'r ffordd ymlaen</w:t>
      </w:r>
    </w:p>
    <w:p w14:paraId="66EE2595"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Brwydro'r dde eithafol ledled Cymru</w:t>
      </w:r>
    </w:p>
    <w:p w14:paraId="5924BD63"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Trefnu nawr i ennill yfory</w:t>
      </w:r>
    </w:p>
    <w:p w14:paraId="71826D42" w14:textId="77777777" w:rsidR="00CD60F9" w:rsidRDefault="00CD60F9" w:rsidP="00CD60F9">
      <w:pPr>
        <w:pStyle w:val="-1NUSTablegrid"/>
        <w:numPr>
          <w:ilvl w:val="0"/>
          <w:numId w:val="5"/>
        </w:numPr>
        <w:spacing w:before="0" w:after="0"/>
        <w:ind w:left="1440"/>
        <w:rPr>
          <w:b w:val="0"/>
          <w:color w:val="auto"/>
          <w:sz w:val="20"/>
        </w:rPr>
      </w:pPr>
      <w:r>
        <w:rPr>
          <w:b w:val="0"/>
          <w:color w:val="auto"/>
          <w:sz w:val="20"/>
        </w:rPr>
        <w:t>Annog Myfyrwyr i Bleidleisio</w:t>
      </w:r>
    </w:p>
    <w:p w14:paraId="33A66534" w14:textId="77777777" w:rsidR="00CD60F9" w:rsidRPr="00B45CC8" w:rsidRDefault="00CD60F9" w:rsidP="00CD60F9">
      <w:pPr>
        <w:pStyle w:val="-1NUSTablegrid"/>
        <w:numPr>
          <w:ilvl w:val="0"/>
          <w:numId w:val="5"/>
        </w:numPr>
        <w:spacing w:before="0" w:after="0"/>
        <w:ind w:left="1440"/>
        <w:rPr>
          <w:b w:val="0"/>
          <w:color w:val="auto"/>
          <w:sz w:val="20"/>
        </w:rPr>
      </w:pPr>
      <w:r>
        <w:rPr>
          <w:b w:val="0"/>
          <w:color w:val="auto"/>
          <w:sz w:val="20"/>
        </w:rPr>
        <w:t>Amddiffyn yn erbyn y toriadau i Addysg Bellach yng Nghymru</w:t>
      </w:r>
    </w:p>
    <w:p w14:paraId="118548D8" w14:textId="77777777" w:rsidR="00CD60F9" w:rsidRDefault="00CD60F9" w:rsidP="00CD60F9">
      <w:pPr>
        <w:pStyle w:val="1Subhead"/>
        <w:ind w:left="720"/>
        <w:rPr>
          <w:sz w:val="20"/>
          <w:szCs w:val="20"/>
        </w:rPr>
      </w:pPr>
    </w:p>
    <w:p w14:paraId="41484EDA" w14:textId="77777777" w:rsidR="00CD60F9" w:rsidRDefault="00CD60F9" w:rsidP="00CD60F9">
      <w:pPr>
        <w:pStyle w:val="1Subhead"/>
        <w:ind w:left="720"/>
        <w:rPr>
          <w:sz w:val="20"/>
          <w:szCs w:val="20"/>
        </w:rPr>
      </w:pPr>
      <w:r>
        <w:rPr>
          <w:sz w:val="20"/>
        </w:rPr>
        <w:t>Yr hyn sydd angen i ni ei wneud fel mudiad</w:t>
      </w:r>
    </w:p>
    <w:p w14:paraId="0E05C682" w14:textId="77777777" w:rsidR="00CD60F9" w:rsidRPr="009B2373" w:rsidRDefault="00CD60F9" w:rsidP="00CD60F9">
      <w:pPr>
        <w:pStyle w:val="NoSpacing"/>
        <w:ind w:left="720"/>
      </w:pPr>
      <w:r>
        <w:t xml:space="preserve">Bydd UCM Cymru'n datblygu ystod o ddeunydd addysgol i wella dealltwriaeth myfyrwyr o berthnasedd Etholiadau'r Cynulliad, ynghyd â llunio pecyn o weithgareddau y gellir eu hefelychu ledled y wlad er mwyn sicrhau diddordeb myfyrwyr yn y broses etholiadol. </w:t>
      </w:r>
    </w:p>
    <w:p w14:paraId="0E9D1D61" w14:textId="77777777" w:rsidR="00CD60F9" w:rsidRPr="009B2373" w:rsidRDefault="00CD60F9" w:rsidP="00CD60F9">
      <w:pPr>
        <w:pStyle w:val="NoSpacing"/>
      </w:pPr>
    </w:p>
    <w:p w14:paraId="3C7CD5E6" w14:textId="77777777" w:rsidR="00CD60F9" w:rsidRPr="009B2373" w:rsidRDefault="00CD60F9" w:rsidP="00CD60F9">
      <w:pPr>
        <w:pStyle w:val="NoSpacing"/>
        <w:ind w:left="720"/>
      </w:pPr>
      <w:r>
        <w:t>Gan ddefnyddio polisïau a basiwyd yng nghynhadledd UCM Cymru, byddwn yn datblygu maniffesto cryno a sicrhau y caiff yr holl bethau rydym yn gofyn amdanynt yn eu codi mewn cyd-drafodaethau â phleidiau gwleidyddol. Bydd elfen allweddol o'r gwaith yma'n cynnwys lobïo'r holl bleidiau i lunio maniffesto ieuenctid i helpu sicrhau dyfodol pobl ifanc yng Nghymru, gan ffurfio clymblaid o fudiadau ieuenctid er mwyn ymestyn cyrhaeddiad ein gwaith ymgysylltu gwleidyddol.</w:t>
      </w:r>
    </w:p>
    <w:p w14:paraId="1C26B338" w14:textId="77777777" w:rsidR="00CD60F9" w:rsidRDefault="00CD60F9" w:rsidP="00CD60F9">
      <w:pPr>
        <w:pStyle w:val="NoSpacing"/>
        <w:ind w:left="720"/>
      </w:pPr>
    </w:p>
    <w:p w14:paraId="13B63CF2" w14:textId="77777777" w:rsidR="00CD60F9" w:rsidRPr="009B2373" w:rsidRDefault="00CD60F9" w:rsidP="00CD60F9">
      <w:pPr>
        <w:pStyle w:val="NoSpacing"/>
        <w:ind w:left="720"/>
      </w:pPr>
      <w:r>
        <w:t xml:space="preserve">Byddwn yn dyfeisio ac yn cyflwyno cynlluniau ymgyrchu i ostwng yr oedran ar gyfer pleidleisio, gosod gorsafoedd pleidleisio ar gampysau, ac ymestyn y trefniadau etholiadol presennol lle bynnag bo hynny'n bosib. </w:t>
      </w:r>
    </w:p>
    <w:p w14:paraId="514CBBF9" w14:textId="77777777" w:rsidR="00CD60F9" w:rsidRPr="00D83224" w:rsidRDefault="00CD60F9" w:rsidP="00CD60F9">
      <w:pPr>
        <w:rPr>
          <w:rFonts w:asciiTheme="minorHAnsi" w:hAnsiTheme="minorHAnsi"/>
          <w:color w:val="000000"/>
          <w:sz w:val="18"/>
          <w:szCs w:val="18"/>
        </w:rPr>
      </w:pPr>
    </w:p>
    <w:p w14:paraId="07D411CF" w14:textId="77777777" w:rsidR="00CD60F9" w:rsidRDefault="00CD60F9" w:rsidP="00CD60F9">
      <w:pPr>
        <w:pStyle w:val="1Subhead"/>
        <w:ind w:left="720"/>
        <w:rPr>
          <w:sz w:val="20"/>
          <w:szCs w:val="20"/>
        </w:rPr>
      </w:pPr>
      <w:r>
        <w:rPr>
          <w:sz w:val="20"/>
        </w:rPr>
        <w:t>Bydd Tîm Swyddogion UCM Cymru'n gweithio gyda chi i wneud y canlynol:</w:t>
      </w:r>
    </w:p>
    <w:p w14:paraId="6DBBD736" w14:textId="77777777" w:rsidR="00CD60F9" w:rsidRPr="002020F1" w:rsidRDefault="00CD60F9" w:rsidP="00CD60F9">
      <w:pPr>
        <w:pStyle w:val="ListParagraph"/>
        <w:numPr>
          <w:ilvl w:val="0"/>
          <w:numId w:val="11"/>
        </w:numPr>
        <w:ind w:left="1440"/>
        <w:contextualSpacing/>
        <w:rPr>
          <w:rFonts w:ascii="Verdana" w:hAnsi="Verdana"/>
          <w:color w:val="000000"/>
          <w:sz w:val="20"/>
          <w:szCs w:val="20"/>
        </w:rPr>
      </w:pPr>
      <w:r>
        <w:rPr>
          <w:rFonts w:ascii="Verdana" w:hAnsi="Verdana"/>
          <w:color w:val="000000"/>
          <w:sz w:val="20"/>
        </w:rPr>
        <w:t>Cynyddu'r nifer o fyfyrwyr sy'n troi allan i bleidleisio o gymharu ag Etholiad y Cynulliad yn 2011</w:t>
      </w:r>
    </w:p>
    <w:p w14:paraId="5A3C287A" w14:textId="77777777" w:rsidR="00CD60F9" w:rsidRPr="002020F1" w:rsidRDefault="00CD60F9" w:rsidP="00CD60F9">
      <w:pPr>
        <w:pStyle w:val="ListParagraph"/>
        <w:numPr>
          <w:ilvl w:val="0"/>
          <w:numId w:val="11"/>
        </w:numPr>
        <w:ind w:left="1440"/>
        <w:contextualSpacing/>
        <w:rPr>
          <w:rFonts w:ascii="Verdana" w:hAnsi="Verdana"/>
          <w:color w:val="000000"/>
          <w:sz w:val="20"/>
          <w:szCs w:val="20"/>
        </w:rPr>
      </w:pPr>
      <w:r>
        <w:rPr>
          <w:rFonts w:ascii="Verdana" w:hAnsi="Verdana"/>
          <w:color w:val="000000"/>
          <w:sz w:val="20"/>
        </w:rPr>
        <w:t>Sicrhau bod gennym raglen weithgareddau ar gyfer cyfranogiad yn Etholiad y Cynulliad ym mhob Undeb Myfyrwyr</w:t>
      </w:r>
    </w:p>
    <w:p w14:paraId="50E9C5E2" w14:textId="77777777" w:rsidR="00CD60F9" w:rsidRPr="002020F1" w:rsidRDefault="00CD60F9" w:rsidP="00CD60F9">
      <w:pPr>
        <w:pStyle w:val="ListParagraph"/>
        <w:numPr>
          <w:ilvl w:val="0"/>
          <w:numId w:val="11"/>
        </w:numPr>
        <w:ind w:left="1440"/>
        <w:contextualSpacing/>
        <w:rPr>
          <w:rFonts w:ascii="Verdana" w:hAnsi="Verdana"/>
          <w:color w:val="000000"/>
          <w:sz w:val="20"/>
          <w:szCs w:val="20"/>
        </w:rPr>
      </w:pPr>
      <w:r>
        <w:rPr>
          <w:rFonts w:ascii="Verdana" w:hAnsi="Verdana"/>
          <w:color w:val="000000"/>
          <w:sz w:val="20"/>
        </w:rPr>
        <w:t>Cysylltu undebau myfyrwyr â phob pwyllgor rhyddhad UCM Cymru er mwyn sicrhau ymgyrchu llwyddiannus sy'n perthyn yn benodol i weithgaredd y Cynulliad Cenedlaethol</w:t>
      </w:r>
    </w:p>
    <w:p w14:paraId="335948B8" w14:textId="77777777" w:rsidR="00CD60F9" w:rsidRDefault="00CD60F9" w:rsidP="00CD60F9">
      <w:pPr>
        <w:pStyle w:val="ListParagraph"/>
        <w:numPr>
          <w:ilvl w:val="0"/>
          <w:numId w:val="11"/>
        </w:numPr>
        <w:ind w:left="1440"/>
        <w:contextualSpacing/>
        <w:rPr>
          <w:rFonts w:ascii="Verdana" w:hAnsi="Verdana"/>
          <w:color w:val="000000"/>
          <w:sz w:val="20"/>
          <w:szCs w:val="20"/>
        </w:rPr>
      </w:pPr>
      <w:r>
        <w:rPr>
          <w:rFonts w:ascii="Verdana" w:hAnsi="Verdana"/>
          <w:color w:val="000000"/>
          <w:sz w:val="20"/>
        </w:rPr>
        <w:lastRenderedPageBreak/>
        <w:t>Cynyddu'r sylw a roddir i ni yng Nghymru o gymharu ag ymgyrch yr Etholiad Cyffredinol</w:t>
      </w:r>
    </w:p>
    <w:p w14:paraId="0347779D" w14:textId="77777777" w:rsidR="00CD60F9" w:rsidRPr="002020F1" w:rsidRDefault="00CD60F9" w:rsidP="00CD60F9">
      <w:pPr>
        <w:pStyle w:val="ListParagraph"/>
        <w:numPr>
          <w:ilvl w:val="0"/>
          <w:numId w:val="11"/>
        </w:numPr>
        <w:ind w:left="1440"/>
        <w:contextualSpacing/>
        <w:rPr>
          <w:rFonts w:ascii="Verdana" w:hAnsi="Verdana"/>
          <w:color w:val="000000"/>
          <w:sz w:val="20"/>
          <w:szCs w:val="20"/>
        </w:rPr>
      </w:pPr>
      <w:r>
        <w:rPr>
          <w:rFonts w:ascii="Verdana" w:hAnsi="Verdana"/>
          <w:color w:val="000000"/>
          <w:sz w:val="20"/>
        </w:rPr>
        <w:t>Codi proffil mudiad y myfyrwyr ymhlith pleidiau gwleidyddol er mwyn sicrhau bod materion myfyrwyr yn rhan annatod o ymgyrchoedd y pleidiau drwy groes gyfeirio maniffesto UCM Cymru yn erbyn maniffestos y pleidiau, nifer y maniffestos ieuenctid a gynhyrchwyd a'r clymbleidiau o randdeiliaid a ffurfiwyd</w:t>
      </w:r>
    </w:p>
    <w:p w14:paraId="67C4816C" w14:textId="77777777" w:rsidR="00CD60F9" w:rsidRDefault="00CD60F9" w:rsidP="00CD60F9">
      <w:pPr>
        <w:pStyle w:val="1Subhead"/>
        <w:ind w:firstLine="720"/>
        <w:rPr>
          <w:sz w:val="20"/>
          <w:szCs w:val="20"/>
        </w:rPr>
      </w:pPr>
    </w:p>
    <w:p w14:paraId="78A5FFB3" w14:textId="77777777" w:rsidR="00CD60F9" w:rsidRDefault="00CD60F9" w:rsidP="00CD60F9">
      <w:pPr>
        <w:pStyle w:val="1Subhead"/>
        <w:ind w:firstLine="720"/>
        <w:rPr>
          <w:sz w:val="20"/>
          <w:szCs w:val="20"/>
        </w:rPr>
      </w:pPr>
      <w:r>
        <w:rPr>
          <w:sz w:val="20"/>
        </w:rPr>
        <w:t>Cysylltydd Staff UCM Cymru:</w:t>
      </w:r>
    </w:p>
    <w:p w14:paraId="134F635A" w14:textId="77777777" w:rsidR="00CD60F9" w:rsidRPr="002020F1" w:rsidRDefault="00CD60F9" w:rsidP="00CD60F9">
      <w:pPr>
        <w:pStyle w:val="1Subhead"/>
        <w:ind w:firstLine="720"/>
        <w:rPr>
          <w:b w:val="0"/>
          <w:color w:val="auto"/>
          <w:sz w:val="20"/>
          <w:szCs w:val="20"/>
        </w:rPr>
      </w:pPr>
      <w:r>
        <w:rPr>
          <w:b w:val="0"/>
          <w:color w:val="auto"/>
          <w:sz w:val="20"/>
        </w:rPr>
        <w:t>Claire O’Shea, Rheolwr Cyfathrebu a Strategaeth</w:t>
      </w:r>
    </w:p>
    <w:p w14:paraId="67A327C5" w14:textId="77777777" w:rsidR="00CD60F9" w:rsidRPr="002020F1" w:rsidRDefault="00BA6C98" w:rsidP="00CD60F9">
      <w:pPr>
        <w:pStyle w:val="1Subhead"/>
        <w:ind w:firstLine="720"/>
        <w:rPr>
          <w:b w:val="0"/>
          <w:color w:val="auto"/>
          <w:sz w:val="20"/>
          <w:szCs w:val="20"/>
        </w:rPr>
      </w:pPr>
      <w:hyperlink r:id="rId21">
        <w:r w:rsidR="00924129">
          <w:rPr>
            <w:rStyle w:val="Hyperlink"/>
            <w:b w:val="0"/>
            <w:sz w:val="20"/>
          </w:rPr>
          <w:t>claire.oshea@nus-wales.org.uk</w:t>
        </w:r>
      </w:hyperlink>
    </w:p>
    <w:p w14:paraId="7939939E" w14:textId="77777777" w:rsidR="00CD60F9" w:rsidRPr="002020F1" w:rsidRDefault="00CD60F9" w:rsidP="00CD60F9">
      <w:pPr>
        <w:pStyle w:val="1Subhead"/>
        <w:ind w:firstLine="720"/>
        <w:rPr>
          <w:b w:val="0"/>
          <w:color w:val="auto"/>
          <w:sz w:val="20"/>
          <w:szCs w:val="20"/>
        </w:rPr>
      </w:pPr>
      <w:r>
        <w:rPr>
          <w:b w:val="0"/>
          <w:color w:val="auto"/>
          <w:sz w:val="20"/>
        </w:rPr>
        <w:t>07584 631 232</w:t>
      </w:r>
    </w:p>
    <w:p w14:paraId="30E1198C" w14:textId="77777777" w:rsidR="00CD60F9" w:rsidRPr="00E8677D" w:rsidRDefault="00CD60F9" w:rsidP="00CD60F9">
      <w:pPr>
        <w:pStyle w:val="1Subhead"/>
        <w:ind w:firstLine="720"/>
        <w:rPr>
          <w:sz w:val="20"/>
          <w:szCs w:val="20"/>
        </w:rPr>
      </w:pPr>
      <w:r>
        <w:rPr>
          <w:sz w:val="20"/>
        </w:rPr>
        <w:t>Cysylltyddion PGC UCM Cymru:</w:t>
      </w:r>
    </w:p>
    <w:p w14:paraId="469DE128" w14:textId="77777777" w:rsidR="00CD60F9" w:rsidRPr="00475AA3" w:rsidRDefault="00CD60F9" w:rsidP="00CD60F9">
      <w:pPr>
        <w:pStyle w:val="ListParagraph"/>
        <w:rPr>
          <w:rFonts w:ascii="Verdana" w:hAnsi="Verdana"/>
          <w:sz w:val="20"/>
          <w:szCs w:val="20"/>
        </w:rPr>
      </w:pPr>
      <w:r>
        <w:rPr>
          <w:rFonts w:ascii="Verdana" w:hAnsi="Verdana"/>
          <w:sz w:val="20"/>
        </w:rPr>
        <w:t xml:space="preserve">Charlie Skinner – </w:t>
      </w:r>
      <w:hyperlink r:id="rId22">
        <w:r>
          <w:rPr>
            <w:rStyle w:val="Hyperlink"/>
            <w:rFonts w:ascii="Verdana" w:hAnsi="Verdana"/>
            <w:sz w:val="20"/>
          </w:rPr>
          <w:t>charlie.skinner@nus-wales.org.uk</w:t>
        </w:r>
      </w:hyperlink>
      <w:r>
        <w:rPr>
          <w:rFonts w:ascii="Verdana" w:hAnsi="Verdana"/>
          <w:sz w:val="20"/>
        </w:rPr>
        <w:t xml:space="preserve"> </w:t>
      </w:r>
    </w:p>
    <w:p w14:paraId="31D39872" w14:textId="77777777" w:rsidR="00CD60F9" w:rsidRPr="00475AA3" w:rsidRDefault="00CD60F9" w:rsidP="00CD60F9">
      <w:pPr>
        <w:pStyle w:val="ListParagraph"/>
        <w:rPr>
          <w:rFonts w:ascii="Verdana" w:hAnsi="Verdana"/>
          <w:sz w:val="20"/>
          <w:szCs w:val="20"/>
        </w:rPr>
      </w:pPr>
      <w:r>
        <w:rPr>
          <w:rFonts w:ascii="Verdana" w:hAnsi="Verdana"/>
          <w:sz w:val="20"/>
        </w:rPr>
        <w:t xml:space="preserve">Robiu Salisu – </w:t>
      </w:r>
      <w:hyperlink r:id="rId23">
        <w:r>
          <w:rPr>
            <w:rStyle w:val="Hyperlink"/>
            <w:rFonts w:ascii="Verdana" w:hAnsi="Verdana"/>
            <w:sz w:val="20"/>
          </w:rPr>
          <w:t>robiu.salisu@nus-wales.org.uk</w:t>
        </w:r>
      </w:hyperlink>
      <w:r>
        <w:rPr>
          <w:rFonts w:ascii="Verdana" w:hAnsi="Verdana"/>
          <w:sz w:val="20"/>
        </w:rPr>
        <w:t xml:space="preserve"> </w:t>
      </w:r>
    </w:p>
    <w:p w14:paraId="1D8C09E2" w14:textId="77777777" w:rsidR="00CD60F9" w:rsidRPr="00475AA3" w:rsidRDefault="00CD60F9" w:rsidP="00CD60F9">
      <w:pPr>
        <w:pStyle w:val="ListParagraph"/>
        <w:rPr>
          <w:rFonts w:ascii="Verdana" w:hAnsi="Verdana"/>
          <w:sz w:val="20"/>
          <w:szCs w:val="20"/>
        </w:rPr>
      </w:pPr>
      <w:r>
        <w:rPr>
          <w:rFonts w:ascii="Verdana" w:hAnsi="Verdana"/>
          <w:sz w:val="20"/>
        </w:rPr>
        <w:t xml:space="preserve">Siôn Davies – </w:t>
      </w:r>
      <w:hyperlink r:id="rId24">
        <w:r>
          <w:rPr>
            <w:rStyle w:val="Hyperlink"/>
            <w:rFonts w:ascii="Verdana" w:hAnsi="Verdana"/>
            <w:sz w:val="20"/>
          </w:rPr>
          <w:t>sion.davies@nus-wales.org.uk</w:t>
        </w:r>
      </w:hyperlink>
      <w:r>
        <w:rPr>
          <w:rFonts w:ascii="Verdana" w:hAnsi="Verdana"/>
          <w:sz w:val="20"/>
        </w:rPr>
        <w:t xml:space="preserve"> </w:t>
      </w:r>
    </w:p>
    <w:p w14:paraId="2063ECFC" w14:textId="77777777" w:rsidR="00CD60F9" w:rsidRDefault="00CD60F9" w:rsidP="00CD60F9">
      <w:pPr>
        <w:pStyle w:val="ListParagraph"/>
        <w:rPr>
          <w:rFonts w:ascii="Verdana" w:hAnsi="Verdana"/>
          <w:sz w:val="20"/>
          <w:szCs w:val="20"/>
        </w:rPr>
      </w:pPr>
      <w:r>
        <w:rPr>
          <w:rFonts w:ascii="Verdana" w:hAnsi="Verdana"/>
          <w:sz w:val="20"/>
        </w:rPr>
        <w:t xml:space="preserve">Sarah Lynn – </w:t>
      </w:r>
      <w:hyperlink r:id="rId25">
        <w:r>
          <w:rPr>
            <w:rStyle w:val="Hyperlink"/>
            <w:rFonts w:ascii="Verdana" w:hAnsi="Verdana"/>
            <w:sz w:val="20"/>
          </w:rPr>
          <w:t>sarah.lynn@nus-wales.org.uk</w:t>
        </w:r>
      </w:hyperlink>
      <w:r>
        <w:rPr>
          <w:rFonts w:ascii="Verdana" w:hAnsi="Verdana"/>
          <w:sz w:val="20"/>
        </w:rPr>
        <w:t xml:space="preserve"> </w:t>
      </w:r>
    </w:p>
    <w:p w14:paraId="6FA0304F" w14:textId="77777777" w:rsidR="00CD60F9" w:rsidRDefault="00CD60F9" w:rsidP="00CD60F9">
      <w:pPr>
        <w:pStyle w:val="ListParagraph"/>
        <w:rPr>
          <w:rFonts w:ascii="Verdana" w:hAnsi="Verdana"/>
          <w:sz w:val="20"/>
          <w:szCs w:val="20"/>
        </w:rPr>
      </w:pPr>
    </w:p>
    <w:p w14:paraId="592974F1" w14:textId="77777777" w:rsidR="00CD60F9" w:rsidRDefault="00CD60F9" w:rsidP="003738DB">
      <w:pPr>
        <w:pStyle w:val="1Heading"/>
        <w:ind w:left="720"/>
      </w:pPr>
      <w:r>
        <w:t>Yr hyn bydd fy undeb myfyrwyr yn ei wneud....</w:t>
      </w:r>
    </w:p>
    <w:p w14:paraId="26782EDF" w14:textId="77777777" w:rsidR="00CD60F9" w:rsidRPr="002237C5" w:rsidRDefault="00CD60F9" w:rsidP="003738DB">
      <w:pPr>
        <w:pStyle w:val="1Subhead"/>
        <w:ind w:left="720"/>
        <w:rPr>
          <w:b w:val="0"/>
          <w:sz w:val="28"/>
          <w:szCs w:val="28"/>
        </w:rPr>
      </w:pPr>
      <w:r>
        <w:rPr>
          <w:b w:val="0"/>
          <w:sz w:val="28"/>
        </w:rPr>
        <w:t>Etholiadau Cynulliad Cenedlaethol Cymru</w:t>
      </w:r>
    </w:p>
    <w:tbl>
      <w:tblPr>
        <w:tblStyle w:val="TableGrid"/>
        <w:tblW w:w="0" w:type="auto"/>
        <w:tblInd w:w="69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8340"/>
      </w:tblGrid>
      <w:tr w:rsidR="00CD60F9" w14:paraId="674DA511" w14:textId="77777777" w:rsidTr="003738DB">
        <w:tc>
          <w:tcPr>
            <w:tcW w:w="8340" w:type="dxa"/>
          </w:tcPr>
          <w:p w14:paraId="6BAAFB5F" w14:textId="77777777" w:rsidR="00CD60F9" w:rsidRDefault="00CD60F9" w:rsidP="00CD60F9">
            <w:pPr>
              <w:pStyle w:val="1Heading"/>
            </w:pPr>
          </w:p>
          <w:p w14:paraId="197A6DF7" w14:textId="77777777" w:rsidR="00CD60F9" w:rsidRDefault="00CD60F9" w:rsidP="00CD60F9">
            <w:pPr>
              <w:pStyle w:val="1Heading"/>
            </w:pPr>
          </w:p>
          <w:p w14:paraId="08D9595A" w14:textId="77777777" w:rsidR="00CD60F9" w:rsidRDefault="00CD60F9" w:rsidP="00CD60F9">
            <w:pPr>
              <w:pStyle w:val="1Heading"/>
            </w:pPr>
          </w:p>
          <w:p w14:paraId="15458327" w14:textId="77777777" w:rsidR="00CD60F9" w:rsidRDefault="00CD60F9" w:rsidP="00CD60F9">
            <w:pPr>
              <w:pStyle w:val="1Heading"/>
            </w:pPr>
          </w:p>
          <w:p w14:paraId="26C51E26" w14:textId="77777777" w:rsidR="00CD60F9" w:rsidRDefault="00CD60F9" w:rsidP="00CD60F9">
            <w:pPr>
              <w:pStyle w:val="1Heading"/>
            </w:pPr>
          </w:p>
          <w:p w14:paraId="73226D5F" w14:textId="77777777" w:rsidR="00CD60F9" w:rsidRDefault="00CD60F9" w:rsidP="00CD60F9">
            <w:pPr>
              <w:pStyle w:val="1Heading"/>
            </w:pPr>
          </w:p>
          <w:p w14:paraId="0ACABFFD" w14:textId="77777777" w:rsidR="00CD60F9" w:rsidRDefault="00CD60F9" w:rsidP="00CD60F9">
            <w:pPr>
              <w:pStyle w:val="1Heading"/>
            </w:pPr>
          </w:p>
          <w:p w14:paraId="1F3404BC" w14:textId="77777777" w:rsidR="00CD60F9" w:rsidRDefault="00CD60F9" w:rsidP="00CD60F9">
            <w:pPr>
              <w:pStyle w:val="1Heading"/>
            </w:pPr>
          </w:p>
          <w:p w14:paraId="752850E7" w14:textId="77777777" w:rsidR="00CD60F9" w:rsidRDefault="00CD60F9" w:rsidP="00CD60F9">
            <w:pPr>
              <w:pStyle w:val="1Heading"/>
            </w:pPr>
          </w:p>
          <w:p w14:paraId="26B4B5EA" w14:textId="77777777" w:rsidR="00CD60F9" w:rsidRDefault="00CD60F9" w:rsidP="00CD60F9">
            <w:pPr>
              <w:pStyle w:val="1Heading"/>
            </w:pPr>
          </w:p>
          <w:p w14:paraId="7DB39F8E" w14:textId="77777777" w:rsidR="00CD60F9" w:rsidRDefault="00CD60F9" w:rsidP="00CD60F9">
            <w:pPr>
              <w:pStyle w:val="1Heading"/>
            </w:pPr>
          </w:p>
          <w:p w14:paraId="6EFD0AB6" w14:textId="77777777" w:rsidR="00CD60F9" w:rsidRDefault="00CD60F9" w:rsidP="00CD60F9">
            <w:pPr>
              <w:pStyle w:val="1Heading"/>
            </w:pPr>
          </w:p>
          <w:p w14:paraId="7C90D955" w14:textId="77777777" w:rsidR="00CD60F9" w:rsidRDefault="00CD60F9" w:rsidP="00CD60F9">
            <w:pPr>
              <w:pStyle w:val="1Heading"/>
            </w:pPr>
          </w:p>
          <w:p w14:paraId="5BEE7D66" w14:textId="77777777" w:rsidR="00CD60F9" w:rsidRDefault="00CD60F9" w:rsidP="00CD60F9">
            <w:pPr>
              <w:pStyle w:val="1Heading"/>
            </w:pPr>
          </w:p>
        </w:tc>
      </w:tr>
    </w:tbl>
    <w:p w14:paraId="6F6A3969" w14:textId="77777777" w:rsidR="00CD60F9" w:rsidRPr="00475AA3" w:rsidRDefault="00CD60F9" w:rsidP="00CD60F9">
      <w:pPr>
        <w:pStyle w:val="ListParagraph"/>
        <w:rPr>
          <w:rFonts w:ascii="Verdana" w:hAnsi="Verdana"/>
          <w:sz w:val="20"/>
          <w:szCs w:val="20"/>
        </w:rPr>
      </w:pPr>
    </w:p>
    <w:p w14:paraId="348736C5" w14:textId="77777777" w:rsidR="00CD60F9" w:rsidRPr="00095F73" w:rsidRDefault="00CD60F9" w:rsidP="00CD60F9">
      <w:pPr>
        <w:pStyle w:val="ListParagraph"/>
        <w:rPr>
          <w:szCs w:val="20"/>
        </w:rPr>
      </w:pPr>
    </w:p>
    <w:p w14:paraId="1DE1B91F" w14:textId="4738DEDF" w:rsidR="00CD60F9" w:rsidRPr="00CD60F9" w:rsidRDefault="00CD60F9" w:rsidP="003738DB">
      <w:pPr>
        <w:pStyle w:val="1Subhead"/>
        <w:ind w:left="720"/>
        <w:rPr>
          <w:sz w:val="28"/>
          <w:szCs w:val="28"/>
        </w:rPr>
      </w:pPr>
      <w:r>
        <w:rPr>
          <w:sz w:val="28"/>
        </w:rPr>
        <w:t>Gweithredu drwy'r Gymraeg</w:t>
      </w:r>
    </w:p>
    <w:p w14:paraId="778794DA" w14:textId="77777777" w:rsidR="00CD60F9" w:rsidRPr="00E8677D" w:rsidRDefault="00CD60F9" w:rsidP="003738DB">
      <w:pPr>
        <w:ind w:left="720"/>
        <w:rPr>
          <w:color w:val="000000"/>
          <w:szCs w:val="20"/>
        </w:rPr>
      </w:pPr>
      <w:r>
        <w:rPr>
          <w:color w:val="000000"/>
        </w:rPr>
        <w:t xml:space="preserve">Mae atgyfnerthu safle'r Gymraeg yn strategaeth alluogi allweddol ar gyfer UCM Cymru, gan ei bod yn elfen sy'n perthyn i bopeth rydym yn ei wneud. Mae'r strategaeth yn un a ddylai wella mynediad i wasanaethau Cymraeg mewn ffordd fodern, gan gwmpasu sianelau fel Facebook a Twitter. Dylai Gair Cymraeg geisio bod yn flaengar a pharhau i fod ar flaen y gad o ran yr iaith a ddefnyddir gan UCM Cymru ac UCM DU. </w:t>
      </w:r>
    </w:p>
    <w:p w14:paraId="2766710C" w14:textId="77777777" w:rsidR="00CD60F9" w:rsidRPr="00C10DF5" w:rsidRDefault="00CD60F9" w:rsidP="00CD60F9">
      <w:pPr>
        <w:rPr>
          <w:szCs w:val="20"/>
        </w:rPr>
      </w:pPr>
    </w:p>
    <w:p w14:paraId="200BAAF5" w14:textId="3C5C750D" w:rsidR="00CD60F9" w:rsidRDefault="00CD60F9" w:rsidP="00CD60F9">
      <w:pPr>
        <w:pStyle w:val="1Subhead"/>
        <w:ind w:firstLine="720"/>
        <w:rPr>
          <w:sz w:val="20"/>
          <w:szCs w:val="20"/>
        </w:rPr>
      </w:pPr>
      <w:r>
        <w:rPr>
          <w:sz w:val="20"/>
        </w:rPr>
        <w:t>Polisïau byw sy'n berthnasol i'r strategaeth hon</w:t>
      </w:r>
    </w:p>
    <w:p w14:paraId="7AAA4B6C" w14:textId="77777777" w:rsidR="00CD60F9" w:rsidRPr="003738DB" w:rsidRDefault="00BA6C98" w:rsidP="00CD60F9">
      <w:pPr>
        <w:pStyle w:val="ListParagraph"/>
        <w:numPr>
          <w:ilvl w:val="0"/>
          <w:numId w:val="13"/>
        </w:numPr>
        <w:ind w:left="1440"/>
        <w:contextualSpacing/>
        <w:rPr>
          <w:rStyle w:val="Hyperlink"/>
          <w:rFonts w:ascii="Verdana" w:hAnsi="Verdana"/>
          <w:color w:val="000000" w:themeColor="text1"/>
          <w:sz w:val="20"/>
          <w:szCs w:val="20"/>
        </w:rPr>
      </w:pPr>
      <w:hyperlink r:id="rId26">
        <w:r w:rsidR="00924129">
          <w:rPr>
            <w:rStyle w:val="Hyperlink"/>
            <w:rFonts w:ascii="Verdana" w:hAnsi="Verdana"/>
            <w:color w:val="000000" w:themeColor="text1"/>
            <w:sz w:val="20"/>
          </w:rPr>
          <w:t xml:space="preserve">Sefydlu cronfa ar gyfer ymgyrch yr iaith Gymraeg </w:t>
        </w:r>
      </w:hyperlink>
    </w:p>
    <w:p w14:paraId="721C66F1" w14:textId="77777777" w:rsidR="00CD60F9" w:rsidRPr="003738DB" w:rsidRDefault="00BA6C98" w:rsidP="00CD60F9">
      <w:pPr>
        <w:pStyle w:val="ListParagraph"/>
        <w:numPr>
          <w:ilvl w:val="0"/>
          <w:numId w:val="13"/>
        </w:numPr>
        <w:ind w:left="1440"/>
        <w:contextualSpacing/>
        <w:rPr>
          <w:rStyle w:val="Hyperlink"/>
          <w:rFonts w:ascii="Verdana" w:hAnsi="Verdana"/>
          <w:color w:val="000000" w:themeColor="text1"/>
          <w:sz w:val="20"/>
          <w:szCs w:val="20"/>
        </w:rPr>
      </w:pPr>
      <w:hyperlink r:id="rId27">
        <w:r w:rsidR="00924129">
          <w:rPr>
            <w:rStyle w:val="Hyperlink"/>
            <w:rFonts w:ascii="Verdana" w:hAnsi="Verdana"/>
            <w:color w:val="000000" w:themeColor="text1"/>
            <w:sz w:val="20"/>
          </w:rPr>
          <w:t>Cynyddu Darpariaeth y Gymraeg mewn AB ac AU</w:t>
        </w:r>
      </w:hyperlink>
    </w:p>
    <w:p w14:paraId="46A61D5E" w14:textId="77777777" w:rsidR="00CD60F9" w:rsidRPr="009622CF" w:rsidRDefault="00BA6C98" w:rsidP="00CD60F9">
      <w:pPr>
        <w:pStyle w:val="ListParagraph"/>
        <w:numPr>
          <w:ilvl w:val="0"/>
          <w:numId w:val="13"/>
        </w:numPr>
        <w:ind w:left="1440"/>
        <w:contextualSpacing/>
        <w:rPr>
          <w:rFonts w:ascii="Verdana" w:hAnsi="Verdana"/>
          <w:sz w:val="20"/>
          <w:szCs w:val="20"/>
        </w:rPr>
      </w:pPr>
      <w:hyperlink r:id="rId28">
        <w:r w:rsidR="00924129">
          <w:rPr>
            <w:rStyle w:val="Hyperlink"/>
            <w:rFonts w:ascii="Verdana" w:hAnsi="Verdana"/>
            <w:color w:val="000000" w:themeColor="text1"/>
            <w:sz w:val="20"/>
          </w:rPr>
          <w:t>Cydweithio ar Siartr yr Iaith Gymraeg</w:t>
        </w:r>
      </w:hyperlink>
      <w:r w:rsidR="00924129">
        <w:rPr>
          <w:rFonts w:ascii="Verdana" w:hAnsi="Verdana"/>
          <w:sz w:val="20"/>
        </w:rPr>
        <w:t xml:space="preserve"> </w:t>
      </w:r>
    </w:p>
    <w:p w14:paraId="6DC175B0" w14:textId="77777777" w:rsidR="00CD60F9" w:rsidRPr="009622CF" w:rsidRDefault="00CD60F9" w:rsidP="00CD60F9">
      <w:pPr>
        <w:pStyle w:val="ListParagraph"/>
        <w:numPr>
          <w:ilvl w:val="0"/>
          <w:numId w:val="13"/>
        </w:numPr>
        <w:ind w:left="1440"/>
        <w:contextualSpacing/>
        <w:rPr>
          <w:rFonts w:ascii="Verdana" w:hAnsi="Verdana"/>
          <w:sz w:val="20"/>
          <w:szCs w:val="20"/>
        </w:rPr>
      </w:pPr>
      <w:r>
        <w:rPr>
          <w:rFonts w:ascii="Verdana" w:hAnsi="Verdana"/>
          <w:sz w:val="20"/>
        </w:rPr>
        <w:t>Cefnogaeth i Gymdeithasau Cymraeg</w:t>
      </w:r>
    </w:p>
    <w:p w14:paraId="31CCD946" w14:textId="77777777" w:rsidR="00CD60F9" w:rsidRPr="009622CF" w:rsidRDefault="00CD60F9" w:rsidP="00CD60F9">
      <w:pPr>
        <w:pStyle w:val="ListParagraph"/>
        <w:numPr>
          <w:ilvl w:val="0"/>
          <w:numId w:val="13"/>
        </w:numPr>
        <w:ind w:left="1440"/>
        <w:contextualSpacing/>
        <w:rPr>
          <w:rFonts w:ascii="Verdana" w:hAnsi="Verdana"/>
          <w:sz w:val="20"/>
          <w:szCs w:val="20"/>
        </w:rPr>
      </w:pPr>
      <w:r>
        <w:rPr>
          <w:rFonts w:ascii="Verdana" w:hAnsi="Verdana"/>
          <w:sz w:val="20"/>
        </w:rPr>
        <w:t xml:space="preserve">Cyflwyno gwaith drwy gyfrwng y Gymraeg </w:t>
      </w:r>
    </w:p>
    <w:p w14:paraId="1AB8217B" w14:textId="77777777" w:rsidR="00CD60F9" w:rsidRPr="009622CF" w:rsidRDefault="00CD60F9" w:rsidP="00CD60F9">
      <w:pPr>
        <w:pStyle w:val="ListParagraph"/>
        <w:numPr>
          <w:ilvl w:val="0"/>
          <w:numId w:val="13"/>
        </w:numPr>
        <w:ind w:left="1440"/>
        <w:contextualSpacing/>
        <w:rPr>
          <w:rFonts w:ascii="Verdana" w:hAnsi="Verdana"/>
          <w:sz w:val="20"/>
          <w:szCs w:val="20"/>
        </w:rPr>
      </w:pPr>
      <w:r>
        <w:rPr>
          <w:rFonts w:ascii="Verdana" w:hAnsi="Verdana"/>
          <w:sz w:val="20"/>
        </w:rPr>
        <w:t>Rali a Rwdlan</w:t>
      </w:r>
    </w:p>
    <w:p w14:paraId="24E9375D" w14:textId="77777777" w:rsidR="00CD60F9" w:rsidRPr="009622CF" w:rsidRDefault="00CD60F9" w:rsidP="00CD60F9">
      <w:pPr>
        <w:pStyle w:val="ListParagraph"/>
        <w:numPr>
          <w:ilvl w:val="0"/>
          <w:numId w:val="13"/>
        </w:numPr>
        <w:ind w:left="1440"/>
        <w:contextualSpacing/>
        <w:rPr>
          <w:rFonts w:ascii="Verdana" w:hAnsi="Verdana"/>
          <w:sz w:val="20"/>
          <w:szCs w:val="20"/>
        </w:rPr>
      </w:pPr>
      <w:r>
        <w:rPr>
          <w:rFonts w:ascii="Verdana" w:hAnsi="Verdana"/>
          <w:sz w:val="20"/>
        </w:rPr>
        <w:t>Hoffwn i ddiolch i</w:t>
      </w:r>
    </w:p>
    <w:p w14:paraId="21FDAFCC" w14:textId="77777777" w:rsidR="00CD60F9" w:rsidRPr="009622CF" w:rsidRDefault="00CD60F9" w:rsidP="00CD60F9">
      <w:pPr>
        <w:pStyle w:val="ListParagraph"/>
        <w:numPr>
          <w:ilvl w:val="0"/>
          <w:numId w:val="13"/>
        </w:numPr>
        <w:ind w:left="1440"/>
        <w:contextualSpacing/>
        <w:rPr>
          <w:rFonts w:ascii="Verdana" w:hAnsi="Verdana"/>
          <w:sz w:val="20"/>
          <w:szCs w:val="20"/>
        </w:rPr>
      </w:pPr>
      <w:r>
        <w:rPr>
          <w:rFonts w:ascii="Verdana" w:hAnsi="Verdana"/>
          <w:sz w:val="20"/>
        </w:rPr>
        <w:t>Cyfarwyddwr Myfyrwyr y Coleg Cymraeg Cenedlaethol</w:t>
      </w:r>
    </w:p>
    <w:p w14:paraId="1C4DE3C0" w14:textId="77777777" w:rsidR="00CD60F9" w:rsidRPr="009622CF" w:rsidRDefault="00CD60F9" w:rsidP="00CD60F9">
      <w:pPr>
        <w:pStyle w:val="ListParagraph"/>
        <w:numPr>
          <w:ilvl w:val="0"/>
          <w:numId w:val="13"/>
        </w:numPr>
        <w:ind w:left="1440"/>
        <w:contextualSpacing/>
        <w:rPr>
          <w:rFonts w:ascii="Verdana" w:hAnsi="Verdana"/>
          <w:sz w:val="20"/>
          <w:szCs w:val="20"/>
        </w:rPr>
      </w:pPr>
      <w:r>
        <w:rPr>
          <w:rFonts w:ascii="Verdana" w:hAnsi="Verdana"/>
          <w:sz w:val="20"/>
        </w:rPr>
        <w:t>Cynllun ABC: Addysg bellach gyfrwng-Cymraeg</w:t>
      </w:r>
    </w:p>
    <w:p w14:paraId="732710E4" w14:textId="77777777" w:rsidR="00CD60F9" w:rsidRPr="009622CF" w:rsidRDefault="00CD60F9" w:rsidP="00CD60F9">
      <w:pPr>
        <w:pStyle w:val="ListParagraph"/>
        <w:numPr>
          <w:ilvl w:val="0"/>
          <w:numId w:val="13"/>
        </w:numPr>
        <w:ind w:left="1440"/>
        <w:contextualSpacing/>
        <w:rPr>
          <w:rFonts w:ascii="Verdana" w:hAnsi="Verdana"/>
          <w:sz w:val="20"/>
          <w:szCs w:val="20"/>
        </w:rPr>
      </w:pPr>
      <w:r>
        <w:rPr>
          <w:rFonts w:ascii="Verdana" w:hAnsi="Verdana"/>
          <w:sz w:val="20"/>
        </w:rPr>
        <w:t>Cydnabyddiaeth o fewn UCM</w:t>
      </w:r>
    </w:p>
    <w:p w14:paraId="3CBFFA5B" w14:textId="77777777" w:rsidR="00CD60F9" w:rsidRDefault="00CD60F9" w:rsidP="00CD60F9">
      <w:pPr>
        <w:pStyle w:val="ListParagraph"/>
        <w:numPr>
          <w:ilvl w:val="0"/>
          <w:numId w:val="13"/>
        </w:numPr>
        <w:ind w:left="1440"/>
        <w:contextualSpacing/>
        <w:rPr>
          <w:rFonts w:ascii="Verdana" w:hAnsi="Verdana"/>
          <w:sz w:val="20"/>
          <w:szCs w:val="20"/>
        </w:rPr>
      </w:pPr>
      <w:r>
        <w:rPr>
          <w:rFonts w:ascii="Verdana" w:hAnsi="Verdana"/>
          <w:sz w:val="20"/>
        </w:rPr>
        <w:t>Swyddog llawn amser</w:t>
      </w:r>
    </w:p>
    <w:p w14:paraId="2BF454E5" w14:textId="77777777" w:rsidR="00CD60F9" w:rsidRPr="009622CF" w:rsidRDefault="00CD60F9" w:rsidP="00CD60F9">
      <w:pPr>
        <w:pStyle w:val="ListParagraph"/>
        <w:ind w:left="1440"/>
        <w:contextualSpacing/>
        <w:rPr>
          <w:rFonts w:ascii="Verdana" w:hAnsi="Verdana"/>
          <w:sz w:val="20"/>
          <w:szCs w:val="20"/>
        </w:rPr>
      </w:pPr>
    </w:p>
    <w:p w14:paraId="576994E1" w14:textId="77777777" w:rsidR="00CD60F9" w:rsidRDefault="00CD60F9" w:rsidP="00CD60F9">
      <w:pPr>
        <w:pStyle w:val="1Subhead"/>
        <w:ind w:left="720"/>
        <w:rPr>
          <w:sz w:val="20"/>
          <w:szCs w:val="20"/>
        </w:rPr>
      </w:pPr>
      <w:r>
        <w:rPr>
          <w:sz w:val="20"/>
        </w:rPr>
        <w:t xml:space="preserve">Yr hyn rydym yn ei wneud yn UCM Cymru </w:t>
      </w:r>
    </w:p>
    <w:p w14:paraId="088164B7" w14:textId="77777777" w:rsidR="00CD60F9" w:rsidRDefault="00CD60F9" w:rsidP="00CD60F9">
      <w:pPr>
        <w:pStyle w:val="ListParagraph"/>
        <w:contextualSpacing/>
        <w:rPr>
          <w:rFonts w:ascii="Verdana" w:hAnsi="Verdana"/>
          <w:color w:val="000000"/>
          <w:sz w:val="20"/>
          <w:szCs w:val="20"/>
        </w:rPr>
      </w:pPr>
      <w:r>
        <w:rPr>
          <w:rFonts w:ascii="Verdana" w:hAnsi="Verdana"/>
          <w:color w:val="000000"/>
          <w:sz w:val="20"/>
        </w:rPr>
        <w:t xml:space="preserve">Yn fewnol, mae UCM Cymru'n gweithio i wella dwyieithrwydd ar draws Grŵp UCM drwy ddatblygu polisi dwyieithog i'w fabwysiadu gan UCM DU. </w:t>
      </w:r>
    </w:p>
    <w:p w14:paraId="67018650" w14:textId="77777777" w:rsidR="00CD60F9" w:rsidRDefault="00CD60F9" w:rsidP="00CD60F9">
      <w:pPr>
        <w:ind w:left="720"/>
        <w:contextualSpacing/>
        <w:rPr>
          <w:color w:val="000000"/>
          <w:szCs w:val="20"/>
        </w:rPr>
      </w:pPr>
    </w:p>
    <w:p w14:paraId="408A8FFE" w14:textId="77777777" w:rsidR="00CD60F9" w:rsidRPr="00B42B3A" w:rsidRDefault="00CD60F9" w:rsidP="00CD60F9">
      <w:pPr>
        <w:ind w:left="720"/>
        <w:contextualSpacing/>
        <w:rPr>
          <w:color w:val="000000"/>
          <w:szCs w:val="20"/>
        </w:rPr>
      </w:pPr>
      <w:r>
        <w:rPr>
          <w:color w:val="000000"/>
        </w:rPr>
        <w:t>Ynghyd â hyn, ac er mwyn helpu i atgyfnerthu'r Gymraeg o ran popeth rydym yn ei wneud yn UCM Cymru, rydym yn datblygu cynllun busnes ar gyfer Gair Cymraeg, sef ein Huned Gyfieithu. Yn ogystal â chyfieithu defnyddiau UCM Cymru, mae Gair Cymraeg yn cynnig gwasanaeth cyfieithu i undebau myfyrwyr a mudiadau allanol.</w:t>
      </w:r>
    </w:p>
    <w:p w14:paraId="1EC2D074" w14:textId="77777777" w:rsidR="00CD60F9" w:rsidRPr="00B42B3A" w:rsidRDefault="00CD60F9" w:rsidP="00CD60F9">
      <w:pPr>
        <w:rPr>
          <w:color w:val="000000"/>
          <w:szCs w:val="20"/>
        </w:rPr>
      </w:pPr>
    </w:p>
    <w:p w14:paraId="32C3A910" w14:textId="77777777" w:rsidR="00CD60F9" w:rsidRDefault="00CD60F9" w:rsidP="00CD60F9">
      <w:pPr>
        <w:pStyle w:val="ListParagraph"/>
        <w:contextualSpacing/>
        <w:rPr>
          <w:rFonts w:ascii="Verdana" w:hAnsi="Verdana"/>
          <w:color w:val="000000"/>
          <w:sz w:val="20"/>
          <w:szCs w:val="20"/>
        </w:rPr>
      </w:pPr>
      <w:r>
        <w:rPr>
          <w:rFonts w:ascii="Verdana" w:hAnsi="Verdana"/>
          <w:color w:val="000000"/>
          <w:sz w:val="20"/>
        </w:rPr>
        <w:t>Byddwn hefyd yn cynnig cefnogaeth i'r ymgyrch iaith Gymraeg hunan-reolus drwy gynnal dau ddiwrnod hyfforddi ar sut i wneud y gorau o'r Gymraeg mewn undebau myfyrwyr.</w:t>
      </w:r>
    </w:p>
    <w:p w14:paraId="1739AA20" w14:textId="77777777" w:rsidR="00CD60F9" w:rsidRPr="003D209C" w:rsidRDefault="00CD60F9" w:rsidP="00CD60F9">
      <w:pPr>
        <w:pStyle w:val="ListParagraph"/>
        <w:contextualSpacing/>
        <w:rPr>
          <w:rFonts w:ascii="Verdana" w:hAnsi="Verdana"/>
          <w:color w:val="000000"/>
          <w:sz w:val="20"/>
          <w:szCs w:val="20"/>
        </w:rPr>
      </w:pPr>
    </w:p>
    <w:p w14:paraId="1A4042E7" w14:textId="77777777" w:rsidR="00CD60F9" w:rsidRDefault="00CD60F9" w:rsidP="00CD60F9">
      <w:pPr>
        <w:pStyle w:val="1Subhead"/>
        <w:ind w:left="720"/>
        <w:rPr>
          <w:sz w:val="20"/>
          <w:szCs w:val="20"/>
        </w:rPr>
      </w:pPr>
      <w:r>
        <w:rPr>
          <w:sz w:val="20"/>
        </w:rPr>
        <w:t>Bydd Tîm Swyddogion UCM Cymru'n gweithio gyda chi i wneud y canlynol:</w:t>
      </w:r>
    </w:p>
    <w:p w14:paraId="2E535104" w14:textId="77777777" w:rsidR="00CD60F9" w:rsidRPr="003D209C" w:rsidRDefault="00CD60F9" w:rsidP="00CD60F9">
      <w:pPr>
        <w:pStyle w:val="ListParagraph"/>
        <w:numPr>
          <w:ilvl w:val="0"/>
          <w:numId w:val="12"/>
        </w:numPr>
        <w:contextualSpacing/>
        <w:rPr>
          <w:rFonts w:ascii="Verdana" w:hAnsi="Verdana"/>
          <w:color w:val="000000"/>
          <w:sz w:val="20"/>
          <w:szCs w:val="20"/>
        </w:rPr>
      </w:pPr>
      <w:r>
        <w:rPr>
          <w:rFonts w:ascii="Verdana" w:hAnsi="Verdana"/>
          <w:color w:val="000000"/>
          <w:sz w:val="20"/>
        </w:rPr>
        <w:t>Cynhyrchu ein holl waith yn ddwyieithog yng Nghymru, yn ogystal ag yng ngweddill y DU.</w:t>
      </w:r>
    </w:p>
    <w:p w14:paraId="4D57C9AA" w14:textId="77777777" w:rsidR="00CD60F9" w:rsidRPr="003D209C" w:rsidRDefault="00CD60F9" w:rsidP="00CD60F9">
      <w:pPr>
        <w:pStyle w:val="ListParagraph"/>
        <w:numPr>
          <w:ilvl w:val="0"/>
          <w:numId w:val="12"/>
        </w:numPr>
        <w:contextualSpacing/>
        <w:rPr>
          <w:rFonts w:ascii="Verdana" w:hAnsi="Verdana"/>
          <w:color w:val="000000"/>
          <w:sz w:val="20"/>
          <w:szCs w:val="20"/>
        </w:rPr>
      </w:pPr>
      <w:r>
        <w:rPr>
          <w:rFonts w:ascii="Verdana" w:hAnsi="Verdana"/>
          <w:color w:val="000000"/>
          <w:sz w:val="20"/>
        </w:rPr>
        <w:t>Ystyried ymhellach oblygiadau undebau myfyrwyr i fyfyrwyr Cymraeg eu hiaith, gan dderbyn o leiaf 3 astudiaeth achos o sut wnaeth Gair Cymraeg helpu undebau myfyrwyr i wella eu harfer</w:t>
      </w:r>
    </w:p>
    <w:p w14:paraId="3BE055FA" w14:textId="77777777" w:rsidR="00CD60F9" w:rsidRDefault="00CD60F9" w:rsidP="00CD60F9">
      <w:pPr>
        <w:pStyle w:val="ListParagraph"/>
        <w:numPr>
          <w:ilvl w:val="0"/>
          <w:numId w:val="12"/>
        </w:numPr>
        <w:contextualSpacing/>
        <w:rPr>
          <w:rFonts w:ascii="Verdana" w:hAnsi="Verdana"/>
          <w:color w:val="000000"/>
          <w:sz w:val="20"/>
          <w:szCs w:val="20"/>
        </w:rPr>
      </w:pPr>
      <w:r>
        <w:rPr>
          <w:rFonts w:ascii="Verdana" w:hAnsi="Verdana"/>
          <w:color w:val="000000"/>
          <w:sz w:val="20"/>
        </w:rPr>
        <w:t>Datblygu rôl Swyddogion yr Iaith Gymraeg ym mhob undeb, a'u mesur drwy 3 thystlythyr cadarnhaol</w:t>
      </w:r>
    </w:p>
    <w:p w14:paraId="284F1BC8" w14:textId="77777777" w:rsidR="00CD60F9" w:rsidRPr="003D209C" w:rsidRDefault="00CD60F9" w:rsidP="00CD60F9">
      <w:pPr>
        <w:pStyle w:val="ListParagraph"/>
        <w:ind w:left="1440"/>
        <w:contextualSpacing/>
        <w:rPr>
          <w:rFonts w:ascii="Verdana" w:hAnsi="Verdana"/>
          <w:color w:val="000000"/>
          <w:sz w:val="20"/>
          <w:szCs w:val="20"/>
        </w:rPr>
      </w:pPr>
    </w:p>
    <w:p w14:paraId="7DE997D3" w14:textId="77777777" w:rsidR="00CD60F9" w:rsidRPr="00E8677D" w:rsidRDefault="00CD60F9" w:rsidP="00CD60F9">
      <w:pPr>
        <w:pStyle w:val="1Subhead"/>
        <w:ind w:firstLine="720"/>
        <w:rPr>
          <w:sz w:val="20"/>
          <w:szCs w:val="20"/>
        </w:rPr>
      </w:pPr>
      <w:r>
        <w:rPr>
          <w:sz w:val="20"/>
        </w:rPr>
        <w:t>Cysylltydd Staff UCM Cymru:</w:t>
      </w:r>
    </w:p>
    <w:p w14:paraId="0572877F" w14:textId="77777777" w:rsidR="00CD60F9" w:rsidRPr="002020F1" w:rsidRDefault="00CD60F9" w:rsidP="00CD60F9">
      <w:pPr>
        <w:pStyle w:val="1Subhead"/>
        <w:ind w:firstLine="720"/>
        <w:rPr>
          <w:b w:val="0"/>
          <w:color w:val="auto"/>
          <w:sz w:val="20"/>
          <w:szCs w:val="20"/>
        </w:rPr>
      </w:pPr>
      <w:r>
        <w:rPr>
          <w:b w:val="0"/>
          <w:color w:val="auto"/>
          <w:sz w:val="20"/>
        </w:rPr>
        <w:t>Claire O’Shea, Rheolwr Cyfathrebu a Strategaeth</w:t>
      </w:r>
    </w:p>
    <w:p w14:paraId="15C4C0C5" w14:textId="77777777" w:rsidR="00CD60F9" w:rsidRPr="002020F1" w:rsidRDefault="00BA6C98" w:rsidP="00CD60F9">
      <w:pPr>
        <w:pStyle w:val="1Subhead"/>
        <w:ind w:firstLine="720"/>
        <w:rPr>
          <w:b w:val="0"/>
          <w:color w:val="auto"/>
          <w:sz w:val="20"/>
          <w:szCs w:val="20"/>
        </w:rPr>
      </w:pPr>
      <w:hyperlink r:id="rId29">
        <w:r w:rsidR="00924129">
          <w:rPr>
            <w:rStyle w:val="Hyperlink"/>
            <w:b w:val="0"/>
            <w:sz w:val="20"/>
          </w:rPr>
          <w:t>claire.oshea@nus-wales.org.uk</w:t>
        </w:r>
      </w:hyperlink>
    </w:p>
    <w:p w14:paraId="382410CC" w14:textId="77777777" w:rsidR="00CD60F9" w:rsidRPr="00BB6620" w:rsidRDefault="00CD60F9" w:rsidP="00CD60F9">
      <w:pPr>
        <w:pStyle w:val="1Subhead"/>
        <w:ind w:firstLine="720"/>
        <w:rPr>
          <w:b w:val="0"/>
          <w:color w:val="auto"/>
          <w:sz w:val="20"/>
          <w:szCs w:val="20"/>
        </w:rPr>
      </w:pPr>
      <w:r>
        <w:rPr>
          <w:b w:val="0"/>
          <w:color w:val="auto"/>
          <w:sz w:val="20"/>
        </w:rPr>
        <w:t>07584 631 232</w:t>
      </w:r>
    </w:p>
    <w:p w14:paraId="5AA523AC" w14:textId="77777777" w:rsidR="00CD60F9" w:rsidRPr="00E8677D" w:rsidRDefault="00CD60F9" w:rsidP="00CD60F9">
      <w:pPr>
        <w:pStyle w:val="1Subhead"/>
        <w:ind w:firstLine="720"/>
        <w:rPr>
          <w:sz w:val="20"/>
          <w:szCs w:val="20"/>
        </w:rPr>
      </w:pPr>
      <w:r>
        <w:rPr>
          <w:sz w:val="20"/>
        </w:rPr>
        <w:t>Cysylltyddion PGC UCM Cymru:</w:t>
      </w:r>
    </w:p>
    <w:p w14:paraId="0C5654DB" w14:textId="77777777" w:rsidR="00CD60F9" w:rsidRDefault="00CD60F9" w:rsidP="00CD60F9">
      <w:pPr>
        <w:pStyle w:val="ListParagraph"/>
        <w:rPr>
          <w:rFonts w:ascii="Verdana" w:hAnsi="Verdana"/>
          <w:sz w:val="20"/>
          <w:szCs w:val="20"/>
        </w:rPr>
      </w:pPr>
      <w:r>
        <w:rPr>
          <w:rFonts w:ascii="Verdana" w:hAnsi="Verdana"/>
          <w:sz w:val="20"/>
        </w:rPr>
        <w:lastRenderedPageBreak/>
        <w:t xml:space="preserve">Siôn Davies – </w:t>
      </w:r>
      <w:hyperlink r:id="rId30">
        <w:r>
          <w:rPr>
            <w:rStyle w:val="Hyperlink"/>
            <w:rFonts w:ascii="Verdana" w:hAnsi="Verdana"/>
            <w:sz w:val="20"/>
          </w:rPr>
          <w:t>sion.davies@nus-wales.org.uk</w:t>
        </w:r>
      </w:hyperlink>
      <w:r>
        <w:rPr>
          <w:rFonts w:ascii="Verdana" w:hAnsi="Verdana"/>
          <w:sz w:val="20"/>
        </w:rPr>
        <w:t xml:space="preserve"> </w:t>
      </w:r>
    </w:p>
    <w:p w14:paraId="52F0C05B" w14:textId="77777777" w:rsidR="003738DB" w:rsidRDefault="003738DB" w:rsidP="00CD60F9">
      <w:pPr>
        <w:pStyle w:val="ListParagraph"/>
        <w:rPr>
          <w:rFonts w:ascii="Verdana" w:hAnsi="Verdana"/>
          <w:sz w:val="20"/>
          <w:szCs w:val="20"/>
        </w:rPr>
      </w:pPr>
    </w:p>
    <w:p w14:paraId="0252CED2" w14:textId="77777777" w:rsidR="003738DB" w:rsidRDefault="003738DB" w:rsidP="0058500A">
      <w:pPr>
        <w:pStyle w:val="1Heading"/>
        <w:ind w:left="720"/>
      </w:pPr>
      <w:r>
        <w:t>Yr hyn bydd fy undeb myfyrwyr yn ei wneud....</w:t>
      </w:r>
    </w:p>
    <w:p w14:paraId="3DD50510" w14:textId="77777777" w:rsidR="003738DB" w:rsidRPr="002237C5" w:rsidRDefault="003738DB" w:rsidP="0058500A">
      <w:pPr>
        <w:pStyle w:val="1Heading"/>
        <w:ind w:left="720"/>
        <w:rPr>
          <w:b w:val="0"/>
          <w:sz w:val="28"/>
          <w:szCs w:val="28"/>
        </w:rPr>
      </w:pPr>
      <w:r>
        <w:rPr>
          <w:b w:val="0"/>
          <w:sz w:val="28"/>
        </w:rPr>
        <w:t>Gweithredu drwy'r Gymraeg</w:t>
      </w:r>
    </w:p>
    <w:tbl>
      <w:tblPr>
        <w:tblStyle w:val="TableGrid"/>
        <w:tblW w:w="0" w:type="auto"/>
        <w:tblInd w:w="552"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8482"/>
      </w:tblGrid>
      <w:tr w:rsidR="003738DB" w14:paraId="7E211364" w14:textId="77777777" w:rsidTr="0058500A">
        <w:tc>
          <w:tcPr>
            <w:tcW w:w="8482" w:type="dxa"/>
          </w:tcPr>
          <w:p w14:paraId="30300830" w14:textId="77777777" w:rsidR="003738DB" w:rsidRDefault="003738DB" w:rsidP="00DC76FD">
            <w:pPr>
              <w:pStyle w:val="1Heading"/>
            </w:pPr>
          </w:p>
          <w:p w14:paraId="3DB6EDF5" w14:textId="77777777" w:rsidR="003738DB" w:rsidRDefault="003738DB" w:rsidP="00DC76FD">
            <w:pPr>
              <w:pStyle w:val="1Heading"/>
            </w:pPr>
          </w:p>
          <w:p w14:paraId="2DD3A5A6" w14:textId="77777777" w:rsidR="003738DB" w:rsidRDefault="003738DB" w:rsidP="00DC76FD">
            <w:pPr>
              <w:pStyle w:val="1Heading"/>
            </w:pPr>
          </w:p>
          <w:p w14:paraId="2B869C62" w14:textId="77777777" w:rsidR="003738DB" w:rsidRDefault="003738DB" w:rsidP="00DC76FD">
            <w:pPr>
              <w:pStyle w:val="1Heading"/>
            </w:pPr>
          </w:p>
          <w:p w14:paraId="662A3597" w14:textId="77777777" w:rsidR="003738DB" w:rsidRDefault="003738DB" w:rsidP="00DC76FD">
            <w:pPr>
              <w:pStyle w:val="1Heading"/>
            </w:pPr>
          </w:p>
          <w:p w14:paraId="7C56C176" w14:textId="77777777" w:rsidR="003738DB" w:rsidRDefault="003738DB" w:rsidP="00DC76FD">
            <w:pPr>
              <w:pStyle w:val="1Heading"/>
            </w:pPr>
          </w:p>
          <w:p w14:paraId="2748C361" w14:textId="77777777" w:rsidR="003738DB" w:rsidRDefault="003738DB" w:rsidP="00DC76FD">
            <w:pPr>
              <w:pStyle w:val="1Heading"/>
            </w:pPr>
          </w:p>
          <w:p w14:paraId="2D7C2F4A" w14:textId="77777777" w:rsidR="003738DB" w:rsidRDefault="003738DB" w:rsidP="00DC76FD">
            <w:pPr>
              <w:pStyle w:val="1Heading"/>
            </w:pPr>
          </w:p>
          <w:p w14:paraId="102EF590" w14:textId="77777777" w:rsidR="003738DB" w:rsidRDefault="003738DB" w:rsidP="00DC76FD">
            <w:pPr>
              <w:pStyle w:val="1Heading"/>
            </w:pPr>
          </w:p>
          <w:p w14:paraId="748F5A52" w14:textId="77777777" w:rsidR="003738DB" w:rsidRDefault="003738DB" w:rsidP="00DC76FD">
            <w:pPr>
              <w:pStyle w:val="1Heading"/>
            </w:pPr>
          </w:p>
          <w:p w14:paraId="3A88E0CB" w14:textId="77777777" w:rsidR="003738DB" w:rsidRDefault="003738DB" w:rsidP="00DC76FD">
            <w:pPr>
              <w:pStyle w:val="1Heading"/>
            </w:pPr>
          </w:p>
          <w:p w14:paraId="30249FE4" w14:textId="77777777" w:rsidR="003738DB" w:rsidRDefault="003738DB" w:rsidP="00DC76FD">
            <w:pPr>
              <w:pStyle w:val="1Heading"/>
            </w:pPr>
          </w:p>
          <w:p w14:paraId="0816C6FF" w14:textId="77777777" w:rsidR="003738DB" w:rsidRDefault="003738DB" w:rsidP="00DC76FD">
            <w:pPr>
              <w:pStyle w:val="1Heading"/>
            </w:pPr>
          </w:p>
          <w:p w14:paraId="6CDCDDF4" w14:textId="77777777" w:rsidR="003738DB" w:rsidRDefault="003738DB" w:rsidP="00DC76FD">
            <w:pPr>
              <w:pStyle w:val="1Heading"/>
            </w:pPr>
          </w:p>
          <w:p w14:paraId="703BD81E" w14:textId="77777777" w:rsidR="003738DB" w:rsidRDefault="003738DB" w:rsidP="00DC76FD">
            <w:pPr>
              <w:pStyle w:val="1Heading"/>
            </w:pPr>
          </w:p>
          <w:p w14:paraId="42DEE81E" w14:textId="77777777" w:rsidR="003738DB" w:rsidRDefault="003738DB" w:rsidP="00DC76FD">
            <w:pPr>
              <w:pStyle w:val="1Heading"/>
            </w:pPr>
          </w:p>
          <w:p w14:paraId="7C7B8C0E" w14:textId="77777777" w:rsidR="003738DB" w:rsidRDefault="003738DB" w:rsidP="00DC76FD">
            <w:pPr>
              <w:pStyle w:val="1Heading"/>
            </w:pPr>
          </w:p>
          <w:p w14:paraId="2AB8E807" w14:textId="77777777" w:rsidR="003738DB" w:rsidRDefault="003738DB" w:rsidP="00DC76FD">
            <w:pPr>
              <w:pStyle w:val="1Heading"/>
            </w:pPr>
          </w:p>
          <w:p w14:paraId="12AA2099" w14:textId="77777777" w:rsidR="003738DB" w:rsidRDefault="003738DB" w:rsidP="00DC76FD">
            <w:pPr>
              <w:pStyle w:val="1Heading"/>
            </w:pPr>
          </w:p>
          <w:p w14:paraId="23B14F12" w14:textId="77777777" w:rsidR="003738DB" w:rsidRDefault="003738DB" w:rsidP="00DC76FD">
            <w:pPr>
              <w:pStyle w:val="1Heading"/>
            </w:pPr>
          </w:p>
          <w:p w14:paraId="643335EF" w14:textId="77777777" w:rsidR="003738DB" w:rsidRDefault="003738DB" w:rsidP="00DC76FD">
            <w:pPr>
              <w:pStyle w:val="1Heading"/>
            </w:pPr>
          </w:p>
          <w:p w14:paraId="1BA90E35" w14:textId="77777777" w:rsidR="003738DB" w:rsidRDefault="003738DB" w:rsidP="00DC76FD">
            <w:pPr>
              <w:pStyle w:val="1Heading"/>
            </w:pPr>
          </w:p>
          <w:p w14:paraId="7E14C6F1" w14:textId="77777777" w:rsidR="003738DB" w:rsidRDefault="003738DB" w:rsidP="00DC76FD">
            <w:pPr>
              <w:pStyle w:val="1Heading"/>
            </w:pPr>
          </w:p>
        </w:tc>
      </w:tr>
    </w:tbl>
    <w:p w14:paraId="79105326" w14:textId="77777777" w:rsidR="003738DB" w:rsidRPr="00475AA3" w:rsidRDefault="003738DB" w:rsidP="00CD60F9">
      <w:pPr>
        <w:pStyle w:val="ListParagraph"/>
        <w:rPr>
          <w:rFonts w:ascii="Verdana" w:hAnsi="Verdana"/>
          <w:sz w:val="20"/>
          <w:szCs w:val="20"/>
        </w:rPr>
      </w:pPr>
    </w:p>
    <w:p w14:paraId="67020117" w14:textId="77777777" w:rsidR="00CD60F9" w:rsidRDefault="00CD60F9" w:rsidP="00CD60F9">
      <w:pPr>
        <w:pStyle w:val="1Subhead"/>
        <w:rPr>
          <w:sz w:val="20"/>
          <w:szCs w:val="20"/>
        </w:rPr>
      </w:pPr>
    </w:p>
    <w:p w14:paraId="52F0BDA6" w14:textId="77777777" w:rsidR="00CD60F9" w:rsidRPr="00CD60F9" w:rsidRDefault="00CD60F9" w:rsidP="003738DB">
      <w:pPr>
        <w:pStyle w:val="1Subhead"/>
        <w:ind w:left="720"/>
        <w:rPr>
          <w:sz w:val="28"/>
          <w:szCs w:val="28"/>
        </w:rPr>
      </w:pPr>
      <w:r>
        <w:rPr>
          <w:sz w:val="28"/>
        </w:rPr>
        <w:t>Hawliau Myfyrwyr - Myfyrwyr fel arweinwyr, myfyrwyr fel pobl</w:t>
      </w:r>
    </w:p>
    <w:p w14:paraId="78A87187" w14:textId="77777777" w:rsidR="00CD60F9" w:rsidRDefault="00CD60F9" w:rsidP="003738DB">
      <w:pPr>
        <w:ind w:left="720"/>
        <w:rPr>
          <w:color w:val="000000"/>
          <w:szCs w:val="20"/>
        </w:rPr>
      </w:pPr>
      <w:r>
        <w:rPr>
          <w:color w:val="000000"/>
        </w:rPr>
        <w:t>Dylai'r strategaeth hon gynorthwyo gweithgareddau ymgyrchu UCM Cymru a gwella safbwynt y cyhoedd o fyfyrwyr a'u gwerth yn y gymdeithas.  Bydd ymgyrchoedd rhyddhad yn cael eu cynorthwyo i fod yn ddylanwadol y tu fewn ac y tu hwnt i fudiad y myfyrwyr drwy ymgysylltu â Llywodraeth Cymru a dylanwadu ar ddatblygiadau o fewn iddo. Bydd y strategaeth hon hefyd yn hanfodol ar gyfer cynorthwyo datblygiadau polisi o fewn UCM Cymru yn y dyfodol.</w:t>
      </w:r>
    </w:p>
    <w:p w14:paraId="71183B48" w14:textId="77777777" w:rsidR="00CD60F9" w:rsidRPr="00E8677D" w:rsidRDefault="00CD60F9" w:rsidP="00CD60F9">
      <w:pPr>
        <w:ind w:left="720"/>
        <w:rPr>
          <w:color w:val="000000"/>
          <w:szCs w:val="20"/>
        </w:rPr>
      </w:pPr>
    </w:p>
    <w:p w14:paraId="49A72115" w14:textId="77777777" w:rsidR="00CD60F9" w:rsidRDefault="00CD60F9" w:rsidP="00CD60F9">
      <w:pPr>
        <w:pStyle w:val="1Subhead"/>
        <w:ind w:firstLine="720"/>
        <w:rPr>
          <w:sz w:val="20"/>
          <w:szCs w:val="20"/>
        </w:rPr>
      </w:pPr>
      <w:r>
        <w:rPr>
          <w:sz w:val="20"/>
        </w:rPr>
        <w:t>Polisïau Byw sy'n berthnasol i'r strategaeth hon</w:t>
      </w:r>
    </w:p>
    <w:p w14:paraId="2BACFA12" w14:textId="77777777" w:rsidR="00CD60F9" w:rsidRDefault="00CD60F9" w:rsidP="00CD60F9">
      <w:pPr>
        <w:pStyle w:val="-1NUSTablegrid"/>
        <w:numPr>
          <w:ilvl w:val="0"/>
          <w:numId w:val="10"/>
        </w:numPr>
        <w:spacing w:before="0" w:after="0"/>
        <w:ind w:left="1440"/>
        <w:rPr>
          <w:b w:val="0"/>
          <w:color w:val="auto"/>
          <w:sz w:val="20"/>
        </w:rPr>
      </w:pPr>
      <w:r>
        <w:rPr>
          <w:b w:val="0"/>
          <w:color w:val="auto"/>
          <w:sz w:val="20"/>
        </w:rPr>
        <w:t>Holl bolisïau rhyddhad UCM Cymru</w:t>
      </w:r>
    </w:p>
    <w:p w14:paraId="26025D68" w14:textId="77777777" w:rsidR="00CD60F9" w:rsidRDefault="00CD60F9" w:rsidP="00CD60F9">
      <w:pPr>
        <w:pStyle w:val="-1NUSTablegrid"/>
        <w:numPr>
          <w:ilvl w:val="0"/>
          <w:numId w:val="10"/>
        </w:numPr>
        <w:spacing w:before="0" w:after="0"/>
        <w:ind w:left="1440"/>
        <w:rPr>
          <w:b w:val="0"/>
          <w:color w:val="auto"/>
          <w:sz w:val="20"/>
        </w:rPr>
      </w:pPr>
      <w:r>
        <w:rPr>
          <w:b w:val="0"/>
          <w:color w:val="auto"/>
          <w:sz w:val="20"/>
        </w:rPr>
        <w:t>Mae'n amser am ymgyrch tai</w:t>
      </w:r>
    </w:p>
    <w:p w14:paraId="43C62297" w14:textId="77777777" w:rsidR="00CD60F9" w:rsidRPr="00693B4F" w:rsidRDefault="00CD60F9" w:rsidP="00CD60F9">
      <w:pPr>
        <w:pStyle w:val="-1NUSTablegrid"/>
        <w:numPr>
          <w:ilvl w:val="0"/>
          <w:numId w:val="10"/>
        </w:numPr>
        <w:spacing w:before="0" w:after="0"/>
        <w:ind w:left="1440"/>
        <w:rPr>
          <w:b w:val="0"/>
          <w:color w:val="auto"/>
          <w:sz w:val="20"/>
        </w:rPr>
      </w:pPr>
      <w:r>
        <w:rPr>
          <w:b w:val="0"/>
          <w:color w:val="auto"/>
          <w:sz w:val="20"/>
        </w:rPr>
        <w:t>Tai myfyrwyr – mae angen ymgyrch genedlaethol ar broblem genedlaethol</w:t>
      </w:r>
    </w:p>
    <w:p w14:paraId="2329E375" w14:textId="77777777" w:rsidR="00CD60F9" w:rsidRDefault="00CD60F9" w:rsidP="00CD60F9">
      <w:pPr>
        <w:pStyle w:val="-1NUSTablegrid"/>
        <w:numPr>
          <w:ilvl w:val="0"/>
          <w:numId w:val="10"/>
        </w:numPr>
        <w:spacing w:before="0" w:after="0"/>
        <w:ind w:left="1440"/>
        <w:rPr>
          <w:b w:val="0"/>
          <w:color w:val="auto"/>
          <w:sz w:val="20"/>
        </w:rPr>
      </w:pPr>
      <w:r>
        <w:rPr>
          <w:b w:val="0"/>
          <w:color w:val="auto"/>
          <w:sz w:val="20"/>
        </w:rPr>
        <w:t>Y Gronfa Ariannol Wrth Gefn yng Nghymru</w:t>
      </w:r>
    </w:p>
    <w:p w14:paraId="1907C8DD" w14:textId="77777777" w:rsidR="00CD60F9" w:rsidRDefault="00CD60F9" w:rsidP="00CD60F9">
      <w:pPr>
        <w:pStyle w:val="-1NUSTablegrid"/>
        <w:numPr>
          <w:ilvl w:val="0"/>
          <w:numId w:val="10"/>
        </w:numPr>
        <w:spacing w:before="0" w:after="0"/>
        <w:ind w:left="1440"/>
        <w:rPr>
          <w:b w:val="0"/>
          <w:color w:val="auto"/>
          <w:sz w:val="20"/>
        </w:rPr>
      </w:pPr>
      <w:r>
        <w:rPr>
          <w:b w:val="0"/>
          <w:color w:val="auto"/>
          <w:sz w:val="20"/>
        </w:rPr>
        <w:t>Mae myfyrwyr yn ddefnyddwyr gwasanaethau hefyd</w:t>
      </w:r>
    </w:p>
    <w:p w14:paraId="5AB17317" w14:textId="77777777" w:rsidR="00CD60F9" w:rsidRDefault="00CD60F9" w:rsidP="00CD60F9">
      <w:pPr>
        <w:pStyle w:val="-1NUSTablegrid"/>
        <w:numPr>
          <w:ilvl w:val="0"/>
          <w:numId w:val="10"/>
        </w:numPr>
        <w:spacing w:before="0" w:after="0"/>
        <w:ind w:left="1440"/>
        <w:rPr>
          <w:b w:val="0"/>
          <w:color w:val="auto"/>
          <w:sz w:val="20"/>
        </w:rPr>
      </w:pPr>
      <w:r>
        <w:rPr>
          <w:b w:val="0"/>
          <w:color w:val="auto"/>
          <w:sz w:val="20"/>
        </w:rPr>
        <w:t>Diddymu troseddau casineb yng Nghymru</w:t>
      </w:r>
    </w:p>
    <w:p w14:paraId="64992B05" w14:textId="77777777" w:rsidR="00CD60F9" w:rsidRDefault="00CD60F9" w:rsidP="00CD60F9">
      <w:pPr>
        <w:pStyle w:val="-1NUSTablegrid"/>
        <w:numPr>
          <w:ilvl w:val="0"/>
          <w:numId w:val="10"/>
        </w:numPr>
        <w:spacing w:before="0" w:after="0"/>
        <w:ind w:left="1440"/>
        <w:rPr>
          <w:b w:val="0"/>
          <w:color w:val="auto"/>
          <w:sz w:val="20"/>
        </w:rPr>
      </w:pPr>
      <w:r>
        <w:rPr>
          <w:b w:val="0"/>
          <w:color w:val="auto"/>
          <w:sz w:val="20"/>
        </w:rPr>
        <w:t>Creu mandad i weithredu ar y LMA</w:t>
      </w:r>
    </w:p>
    <w:p w14:paraId="63144DB5" w14:textId="77777777" w:rsidR="00CD60F9" w:rsidRDefault="00CD60F9" w:rsidP="00CD60F9">
      <w:pPr>
        <w:pStyle w:val="-1NUSTablegrid"/>
        <w:numPr>
          <w:ilvl w:val="0"/>
          <w:numId w:val="10"/>
        </w:numPr>
        <w:spacing w:before="0" w:after="0"/>
        <w:ind w:left="1440"/>
        <w:rPr>
          <w:b w:val="0"/>
          <w:color w:val="auto"/>
          <w:sz w:val="20"/>
        </w:rPr>
      </w:pPr>
      <w:r>
        <w:rPr>
          <w:b w:val="0"/>
          <w:color w:val="auto"/>
          <w:sz w:val="20"/>
        </w:rPr>
        <w:t>Partneriaethau Cymunedol - mwy nag ymadrodd poblogaidd</w:t>
      </w:r>
    </w:p>
    <w:p w14:paraId="1CF6125D" w14:textId="77777777" w:rsidR="00CD60F9" w:rsidRDefault="00CD60F9" w:rsidP="00CD60F9">
      <w:pPr>
        <w:pStyle w:val="-1NUSTablegrid"/>
        <w:numPr>
          <w:ilvl w:val="0"/>
          <w:numId w:val="10"/>
        </w:numPr>
        <w:spacing w:before="0" w:after="0"/>
        <w:ind w:left="1440"/>
        <w:rPr>
          <w:b w:val="0"/>
          <w:color w:val="auto"/>
          <w:sz w:val="20"/>
        </w:rPr>
      </w:pPr>
      <w:r>
        <w:rPr>
          <w:b w:val="0"/>
          <w:color w:val="auto"/>
          <w:sz w:val="20"/>
        </w:rPr>
        <w:t>Tlodi Myfyrwyr</w:t>
      </w:r>
    </w:p>
    <w:p w14:paraId="272B4C0F" w14:textId="77777777" w:rsidR="00CD60F9" w:rsidRDefault="00CD60F9" w:rsidP="00CD60F9">
      <w:pPr>
        <w:pStyle w:val="-1NUSTablegrid"/>
        <w:numPr>
          <w:ilvl w:val="0"/>
          <w:numId w:val="10"/>
        </w:numPr>
        <w:spacing w:before="0" w:after="0"/>
        <w:ind w:left="1440"/>
        <w:rPr>
          <w:b w:val="0"/>
          <w:color w:val="auto"/>
          <w:sz w:val="20"/>
        </w:rPr>
      </w:pPr>
      <w:r>
        <w:rPr>
          <w:b w:val="0"/>
          <w:color w:val="auto"/>
          <w:sz w:val="20"/>
        </w:rPr>
        <w:t>Undebau teg a hygyrch</w:t>
      </w:r>
    </w:p>
    <w:p w14:paraId="43119FDC" w14:textId="77777777" w:rsidR="00CD60F9" w:rsidRPr="00B45CC8" w:rsidRDefault="00CD60F9" w:rsidP="00CD60F9">
      <w:pPr>
        <w:pStyle w:val="-1NUSTablegrid"/>
        <w:spacing w:before="0" w:after="0"/>
        <w:ind w:left="1440"/>
        <w:rPr>
          <w:b w:val="0"/>
          <w:color w:val="auto"/>
          <w:sz w:val="20"/>
        </w:rPr>
      </w:pPr>
    </w:p>
    <w:p w14:paraId="162E8E8B" w14:textId="77777777" w:rsidR="00CD60F9" w:rsidRDefault="00CD60F9" w:rsidP="00CD60F9">
      <w:pPr>
        <w:pStyle w:val="1Subhead"/>
        <w:ind w:left="720"/>
        <w:rPr>
          <w:sz w:val="20"/>
          <w:szCs w:val="20"/>
        </w:rPr>
      </w:pPr>
      <w:r>
        <w:rPr>
          <w:sz w:val="20"/>
        </w:rPr>
        <w:t xml:space="preserve">Yr hyn sydd angen i ni ei wneud fel mudiad </w:t>
      </w:r>
    </w:p>
    <w:p w14:paraId="131F3940" w14:textId="77777777" w:rsidR="00CD60F9" w:rsidRPr="003E4E6C" w:rsidRDefault="00CD60F9" w:rsidP="00CD60F9">
      <w:pPr>
        <w:pStyle w:val="NoSpacing"/>
        <w:ind w:left="720"/>
      </w:pPr>
      <w:r>
        <w:t>Mae angen i ni ddatblygu sianelau cyfryngau cymdeithasol sy'n ysgogi ac yn canfod ffyrdd gwell i'r grwpiau hyn o fyfyrwyr gyfranogi at UCM Cymru ac undebau myfyrwyr, yn y broses o ganfod pa gymorth sydd ei angen arnynt i fod yn effeithiol.</w:t>
      </w:r>
    </w:p>
    <w:p w14:paraId="2FE3FC0E" w14:textId="77777777" w:rsidR="00CD60F9" w:rsidRDefault="00CD60F9" w:rsidP="00CD60F9">
      <w:pPr>
        <w:pStyle w:val="NoSpacing"/>
        <w:ind w:left="720"/>
      </w:pPr>
    </w:p>
    <w:p w14:paraId="58497A94" w14:textId="77777777" w:rsidR="00CD60F9" w:rsidRPr="00437859" w:rsidRDefault="00CD60F9" w:rsidP="00CD60F9">
      <w:pPr>
        <w:pStyle w:val="NoSpacing"/>
        <w:ind w:left="720"/>
      </w:pPr>
      <w:r>
        <w:t>Drwy welliant y sianelau ymgysylltu hyn, mae angen i ni gynorthwyo'r ymgyrchoedd rhyddhad i fewnbynnu i ymgynghoriadau Llywodraeth Cymru a dadleuon cyhoeddus eraill sy'n effeithio ar eu hymgyrch neu sy'n berthnasol iddi. O ganlyniad i wneud hyn, gallwn wella'r cylch datblygu polisïau, cynyddu cyfranogiad pellach ymysg myfyrwyr a chreu ymgyrchoedd rhyddhad cryf a bywiog mewn undebau myfyrwyr.</w:t>
      </w:r>
    </w:p>
    <w:p w14:paraId="15F06346" w14:textId="77777777" w:rsidR="00CD60F9" w:rsidRPr="00437859" w:rsidRDefault="00CD60F9" w:rsidP="00CD60F9">
      <w:pPr>
        <w:pStyle w:val="ListParagraph"/>
        <w:contextualSpacing/>
        <w:rPr>
          <w:rFonts w:ascii="Verdana" w:hAnsi="Verdana"/>
          <w:color w:val="000000"/>
          <w:sz w:val="20"/>
          <w:szCs w:val="20"/>
        </w:rPr>
      </w:pPr>
    </w:p>
    <w:p w14:paraId="421D304C" w14:textId="77777777" w:rsidR="00CD60F9" w:rsidRDefault="00CD60F9" w:rsidP="00CD60F9">
      <w:pPr>
        <w:ind w:left="720"/>
        <w:contextualSpacing/>
        <w:rPr>
          <w:color w:val="000000"/>
          <w:szCs w:val="20"/>
        </w:rPr>
      </w:pPr>
      <w:r>
        <w:rPr>
          <w:color w:val="000000"/>
        </w:rPr>
        <w:t>I uchafu ein potensial a gwella ein tebygolrwydd o ennill ar faterion allweddol, mae angen i ni ddatblygu partneriaethau effeithiol â mudiadau o feddwl tebyg, er enghraifft sicrhau llwyddiant digwyddiadau fel Hawlio'r Nos yn Ôl drwy weithio ag elusennau eraill sy'n gweithio er menywod.</w:t>
      </w:r>
    </w:p>
    <w:p w14:paraId="74D2B277" w14:textId="77777777" w:rsidR="00CD60F9" w:rsidRPr="005D6C36" w:rsidRDefault="00CD60F9" w:rsidP="00CD60F9">
      <w:pPr>
        <w:ind w:left="720"/>
        <w:contextualSpacing/>
        <w:rPr>
          <w:color w:val="000000"/>
          <w:szCs w:val="20"/>
        </w:rPr>
      </w:pPr>
      <w:r>
        <w:rPr>
          <w:color w:val="000000"/>
        </w:rPr>
        <w:t>Ynghyd â'n hymgyrchoedd rhyddhad, mae angen i ni sicrhau bod ein gwaith ymgyrchu arall sy'n effeithio ar fyfyrwyr a'r rheiny nad yw'n fyfyrwyr yn cael eu fframio mewn ffordd sy'n dangos sut mae myfyrwyr yn arwain ar faterion sydd er lles pawb. Bydd hyn yn helpu gwella barn pobl ac yn datblygu ein cynghreiriau a sylfaen ein cefnogwyr.</w:t>
      </w:r>
    </w:p>
    <w:p w14:paraId="52157DC9" w14:textId="77777777" w:rsidR="00CD60F9" w:rsidRPr="00437859" w:rsidRDefault="00CD60F9" w:rsidP="00CD60F9">
      <w:pPr>
        <w:rPr>
          <w:color w:val="000000"/>
          <w:szCs w:val="20"/>
        </w:rPr>
      </w:pPr>
    </w:p>
    <w:p w14:paraId="1D8759EB" w14:textId="77777777" w:rsidR="00CD60F9" w:rsidRDefault="00CD60F9" w:rsidP="00CD60F9">
      <w:pPr>
        <w:pStyle w:val="1Subhead"/>
        <w:ind w:left="720"/>
        <w:rPr>
          <w:sz w:val="20"/>
          <w:szCs w:val="20"/>
        </w:rPr>
      </w:pPr>
      <w:r>
        <w:rPr>
          <w:sz w:val="20"/>
        </w:rPr>
        <w:t>Bydd Tîm Swyddogion UCM Cymru'n gweithio gyda chi i wneud y canlynol:</w:t>
      </w:r>
    </w:p>
    <w:p w14:paraId="6C91544D" w14:textId="77777777" w:rsidR="00CD60F9" w:rsidRPr="005D6C36" w:rsidRDefault="00CD60F9" w:rsidP="00CD60F9">
      <w:pPr>
        <w:pStyle w:val="ListParagraph"/>
        <w:numPr>
          <w:ilvl w:val="0"/>
          <w:numId w:val="14"/>
        </w:numPr>
        <w:ind w:left="1440"/>
        <w:contextualSpacing/>
        <w:rPr>
          <w:rFonts w:ascii="Verdana" w:hAnsi="Verdana"/>
          <w:color w:val="000000"/>
          <w:sz w:val="20"/>
          <w:szCs w:val="20"/>
        </w:rPr>
      </w:pPr>
      <w:r>
        <w:rPr>
          <w:rFonts w:ascii="Verdana" w:hAnsi="Verdana"/>
          <w:color w:val="000000"/>
          <w:sz w:val="20"/>
        </w:rPr>
        <w:t>Codi presenoldeb ymhob Cynhadledd Ryddhad Cymru</w:t>
      </w:r>
    </w:p>
    <w:p w14:paraId="1E5BF633" w14:textId="77777777" w:rsidR="00CD60F9" w:rsidRPr="005D6C36" w:rsidRDefault="00CD60F9" w:rsidP="00CD60F9">
      <w:pPr>
        <w:pStyle w:val="ListParagraph"/>
        <w:numPr>
          <w:ilvl w:val="0"/>
          <w:numId w:val="14"/>
        </w:numPr>
        <w:ind w:left="1440"/>
        <w:contextualSpacing/>
        <w:rPr>
          <w:rFonts w:ascii="Verdana" w:hAnsi="Verdana"/>
          <w:color w:val="000000"/>
          <w:sz w:val="20"/>
          <w:szCs w:val="20"/>
        </w:rPr>
      </w:pPr>
      <w:r>
        <w:rPr>
          <w:rFonts w:ascii="Verdana" w:hAnsi="Verdana"/>
          <w:color w:val="000000"/>
          <w:sz w:val="20"/>
        </w:rPr>
        <w:t>Cynnal tri diwrnod hyfforddi traws-ryddhad rhanbarthol a chreu 'banc gweithredu' y mae swyddogion rhyddhad yn bwriadu ei ddefnyddio yn eu hundebau myfyrwyr o ganlyniad i'r hyfforddiant</w:t>
      </w:r>
    </w:p>
    <w:p w14:paraId="4900CF7A" w14:textId="77777777" w:rsidR="00CD60F9" w:rsidRPr="005D6C36" w:rsidRDefault="00CD60F9" w:rsidP="00CD60F9">
      <w:pPr>
        <w:pStyle w:val="ListParagraph"/>
        <w:numPr>
          <w:ilvl w:val="0"/>
          <w:numId w:val="14"/>
        </w:numPr>
        <w:ind w:left="1440"/>
        <w:contextualSpacing/>
        <w:rPr>
          <w:rFonts w:ascii="Verdana" w:hAnsi="Verdana"/>
          <w:color w:val="000000"/>
          <w:sz w:val="20"/>
          <w:szCs w:val="20"/>
        </w:rPr>
      </w:pPr>
      <w:r>
        <w:rPr>
          <w:rFonts w:ascii="Verdana" w:hAnsi="Verdana"/>
          <w:color w:val="000000"/>
          <w:sz w:val="20"/>
        </w:rPr>
        <w:t>Ffurfio partneriaethau newydd ag elusennau a mudiadau allanol sydd ag amcanion tebyg</w:t>
      </w:r>
    </w:p>
    <w:p w14:paraId="3F246A11" w14:textId="77777777" w:rsidR="00CD60F9" w:rsidRDefault="00CD60F9" w:rsidP="00CD60F9">
      <w:pPr>
        <w:pStyle w:val="ListParagraph"/>
        <w:numPr>
          <w:ilvl w:val="0"/>
          <w:numId w:val="14"/>
        </w:numPr>
        <w:ind w:left="1440"/>
        <w:contextualSpacing/>
        <w:rPr>
          <w:rFonts w:ascii="Verdana" w:hAnsi="Verdana"/>
          <w:color w:val="000000"/>
          <w:sz w:val="20"/>
          <w:szCs w:val="20"/>
        </w:rPr>
      </w:pPr>
      <w:r>
        <w:rPr>
          <w:rFonts w:ascii="Verdana" w:hAnsi="Verdana"/>
          <w:color w:val="000000"/>
          <w:sz w:val="20"/>
        </w:rPr>
        <w:lastRenderedPageBreak/>
        <w:t>Gwella proffil yr ymgyrchoedd drwy gyfryngau traddodiadol a chymdeithasol</w:t>
      </w:r>
    </w:p>
    <w:p w14:paraId="7305D37B" w14:textId="77777777" w:rsidR="00CD60F9" w:rsidRPr="008A7FC2" w:rsidRDefault="00CD60F9" w:rsidP="00CD60F9">
      <w:pPr>
        <w:pStyle w:val="ListParagraph"/>
        <w:numPr>
          <w:ilvl w:val="0"/>
          <w:numId w:val="14"/>
        </w:numPr>
        <w:ind w:left="1440"/>
        <w:contextualSpacing/>
        <w:rPr>
          <w:rFonts w:ascii="Verdana" w:hAnsi="Verdana"/>
          <w:color w:val="000000"/>
          <w:sz w:val="20"/>
          <w:szCs w:val="20"/>
        </w:rPr>
      </w:pPr>
      <w:r>
        <w:rPr>
          <w:rFonts w:ascii="Verdana" w:hAnsi="Verdana"/>
          <w:color w:val="000000"/>
          <w:sz w:val="20"/>
        </w:rPr>
        <w:t>Sicrhau y caiff yr holl ymgyrchoedd rhyddhad eu cynrychioli drwy weithgareddau cyn yr Etholiad Cyffredinol, er enghraifft hystungau Twitter.</w:t>
      </w:r>
      <w:r>
        <w:rPr>
          <w:color w:val="000000"/>
          <w:sz w:val="18"/>
        </w:rPr>
        <w:t xml:space="preserve"> </w:t>
      </w:r>
    </w:p>
    <w:p w14:paraId="418F168F" w14:textId="77777777" w:rsidR="00CD60F9" w:rsidRDefault="00CD60F9" w:rsidP="00CD60F9">
      <w:pPr>
        <w:pStyle w:val="1Subhead"/>
        <w:rPr>
          <w:sz w:val="20"/>
          <w:szCs w:val="20"/>
        </w:rPr>
      </w:pPr>
    </w:p>
    <w:p w14:paraId="296155F9" w14:textId="77777777" w:rsidR="00CD60F9" w:rsidRPr="00E8677D" w:rsidRDefault="00CD60F9" w:rsidP="00CD60F9">
      <w:pPr>
        <w:pStyle w:val="1Subhead"/>
        <w:ind w:firstLine="720"/>
        <w:rPr>
          <w:sz w:val="20"/>
          <w:szCs w:val="20"/>
        </w:rPr>
      </w:pPr>
      <w:r>
        <w:rPr>
          <w:sz w:val="20"/>
        </w:rPr>
        <w:t>Manylion Cyswllt Swyddogion Rhyddhad UCM Cymru</w:t>
      </w:r>
    </w:p>
    <w:p w14:paraId="162C0C20" w14:textId="77777777" w:rsidR="00CD60F9" w:rsidRDefault="00CD60F9" w:rsidP="00CD60F9">
      <w:pPr>
        <w:pStyle w:val="NoSpacing"/>
        <w:ind w:firstLine="720"/>
      </w:pPr>
      <w:r>
        <w:t xml:space="preserve">Rosie Inman, Swyddog Menywod UCM Cymru – </w:t>
      </w:r>
      <w:hyperlink r:id="rId31">
        <w:r>
          <w:rPr>
            <w:rStyle w:val="Hyperlink"/>
          </w:rPr>
          <w:t>rosie.inman@nus-wales.org.uk</w:t>
        </w:r>
      </w:hyperlink>
    </w:p>
    <w:p w14:paraId="32D9D2DC" w14:textId="77777777" w:rsidR="00CD60F9" w:rsidRDefault="00CD60F9" w:rsidP="00CD60F9">
      <w:pPr>
        <w:pStyle w:val="NoSpacing"/>
        <w:ind w:firstLine="720"/>
      </w:pPr>
      <w:r>
        <w:t xml:space="preserve">Sarah Lynn, Swyddog LHDT+ - </w:t>
      </w:r>
      <w:hyperlink r:id="rId32">
        <w:r>
          <w:rPr>
            <w:rStyle w:val="Hyperlink"/>
          </w:rPr>
          <w:t>sarah.lynn@nus-wales.org.uk</w:t>
        </w:r>
      </w:hyperlink>
    </w:p>
    <w:p w14:paraId="697B1457" w14:textId="77777777" w:rsidR="00CD60F9" w:rsidRDefault="00CD60F9" w:rsidP="00CD60F9">
      <w:pPr>
        <w:pStyle w:val="NoSpacing"/>
        <w:ind w:firstLine="720"/>
      </w:pPr>
      <w:r>
        <w:t xml:space="preserve">Carly Stewart, Swyddog LHDT+ – </w:t>
      </w:r>
      <w:hyperlink r:id="rId33">
        <w:r>
          <w:rPr>
            <w:rStyle w:val="Hyperlink"/>
          </w:rPr>
          <w:t>carly.stewart@nus-wales.org.uk</w:t>
        </w:r>
      </w:hyperlink>
      <w:r>
        <w:t xml:space="preserve"> </w:t>
      </w:r>
    </w:p>
    <w:p w14:paraId="31C84651" w14:textId="77777777" w:rsidR="00CD60F9" w:rsidRDefault="00CD60F9" w:rsidP="00CD60F9">
      <w:pPr>
        <w:pStyle w:val="NoSpacing"/>
        <w:ind w:left="720"/>
        <w:rPr>
          <w:szCs w:val="20"/>
        </w:rPr>
      </w:pPr>
      <w:r>
        <w:t xml:space="preserve">Diana Isajeva, Swyddog Myfyrwyr ag Anableddau – </w:t>
      </w:r>
      <w:hyperlink r:id="rId34">
        <w:r>
          <w:rPr>
            <w:rStyle w:val="Hyperlink"/>
          </w:rPr>
          <w:t>diana.isajeva@nus-wales.org.uk</w:t>
        </w:r>
      </w:hyperlink>
    </w:p>
    <w:p w14:paraId="6B3E5CCD" w14:textId="77777777" w:rsidR="00CD60F9" w:rsidRPr="00475AA3" w:rsidRDefault="00CD60F9" w:rsidP="00CD60F9">
      <w:pPr>
        <w:pStyle w:val="ListParagraph"/>
        <w:rPr>
          <w:rFonts w:ascii="Verdana" w:hAnsi="Verdana"/>
          <w:sz w:val="20"/>
          <w:szCs w:val="20"/>
        </w:rPr>
      </w:pPr>
      <w:r>
        <w:rPr>
          <w:rFonts w:ascii="Verdana" w:hAnsi="Verdana"/>
          <w:sz w:val="20"/>
        </w:rPr>
        <w:t xml:space="preserve">Siôn Davies, Swyddog yr Iaith Gymraeg – </w:t>
      </w:r>
      <w:hyperlink r:id="rId35">
        <w:r>
          <w:rPr>
            <w:rStyle w:val="Hyperlink"/>
            <w:rFonts w:ascii="Verdana" w:hAnsi="Verdana"/>
            <w:sz w:val="20"/>
          </w:rPr>
          <w:t>sion.davies@nus-wales.org.uk</w:t>
        </w:r>
      </w:hyperlink>
      <w:r>
        <w:rPr>
          <w:rFonts w:ascii="Verdana" w:hAnsi="Verdana"/>
          <w:sz w:val="20"/>
        </w:rPr>
        <w:t xml:space="preserve"> </w:t>
      </w:r>
    </w:p>
    <w:p w14:paraId="527B1A56" w14:textId="77777777" w:rsidR="00CD60F9" w:rsidRDefault="00CD60F9" w:rsidP="00CD60F9">
      <w:pPr>
        <w:pStyle w:val="NoSpacing"/>
        <w:ind w:left="720"/>
      </w:pPr>
      <w:r>
        <w:t xml:space="preserve">Akosva Darko, Swyddog y Myfyrwyr Croenddu – </w:t>
      </w:r>
      <w:hyperlink r:id="rId36">
        <w:r>
          <w:rPr>
            <w:rStyle w:val="Hyperlink"/>
          </w:rPr>
          <w:t>akosva.darko@nus-wales.org.uk</w:t>
        </w:r>
      </w:hyperlink>
      <w:r>
        <w:t xml:space="preserve"> </w:t>
      </w:r>
    </w:p>
    <w:p w14:paraId="57AE2471" w14:textId="77777777" w:rsidR="00CD60F9" w:rsidRDefault="00CD60F9" w:rsidP="00CD60F9">
      <w:pPr>
        <w:pStyle w:val="NoSpacing"/>
        <w:ind w:left="720"/>
      </w:pPr>
      <w:r>
        <w:t xml:space="preserve">Shrouk el-attar, Swyddog y Myfyrwyr Rhyngwladol – </w:t>
      </w:r>
      <w:hyperlink r:id="rId37">
        <w:r>
          <w:rPr>
            <w:rStyle w:val="Hyperlink"/>
          </w:rPr>
          <w:t>shrouk.el-attar@nus-wales.org.uk</w:t>
        </w:r>
      </w:hyperlink>
      <w:r>
        <w:t xml:space="preserve"> </w:t>
      </w:r>
    </w:p>
    <w:p w14:paraId="4EB8DCAA" w14:textId="77777777" w:rsidR="00CD60F9" w:rsidRPr="00ED58D0" w:rsidRDefault="00CD60F9" w:rsidP="00CD60F9">
      <w:pPr>
        <w:pStyle w:val="NoSpacing"/>
        <w:ind w:left="720"/>
      </w:pPr>
    </w:p>
    <w:p w14:paraId="24F648E4" w14:textId="77777777" w:rsidR="00CD60F9" w:rsidRDefault="00CD60F9" w:rsidP="00CD60F9">
      <w:pPr>
        <w:pStyle w:val="1Subhead"/>
        <w:ind w:firstLine="720"/>
        <w:rPr>
          <w:sz w:val="20"/>
          <w:szCs w:val="20"/>
        </w:rPr>
      </w:pPr>
      <w:r>
        <w:rPr>
          <w:sz w:val="20"/>
        </w:rPr>
        <w:t>Cysylltydd Staff UCM Cymru:</w:t>
      </w:r>
    </w:p>
    <w:p w14:paraId="17571238" w14:textId="77777777" w:rsidR="00CD60F9" w:rsidRPr="002020F1" w:rsidRDefault="00CD60F9" w:rsidP="00CD60F9">
      <w:pPr>
        <w:pStyle w:val="1Subhead"/>
        <w:ind w:firstLine="720"/>
        <w:rPr>
          <w:b w:val="0"/>
          <w:color w:val="auto"/>
          <w:sz w:val="20"/>
          <w:szCs w:val="20"/>
        </w:rPr>
      </w:pPr>
      <w:r>
        <w:rPr>
          <w:b w:val="0"/>
          <w:color w:val="auto"/>
          <w:sz w:val="20"/>
        </w:rPr>
        <w:t>Claire O’Shea, Rheolwr Cyfathrebu a Strategaeth</w:t>
      </w:r>
    </w:p>
    <w:p w14:paraId="0262BB73" w14:textId="77777777" w:rsidR="00CD60F9" w:rsidRPr="002020F1" w:rsidRDefault="00BA6C98" w:rsidP="00CD60F9">
      <w:pPr>
        <w:pStyle w:val="1Subhead"/>
        <w:ind w:firstLine="720"/>
        <w:rPr>
          <w:b w:val="0"/>
          <w:color w:val="auto"/>
          <w:sz w:val="20"/>
          <w:szCs w:val="20"/>
        </w:rPr>
      </w:pPr>
      <w:hyperlink r:id="rId38">
        <w:r w:rsidR="00924129">
          <w:rPr>
            <w:rStyle w:val="Hyperlink"/>
            <w:b w:val="0"/>
            <w:sz w:val="20"/>
          </w:rPr>
          <w:t>claire.oshea@nus-wales.org.uk</w:t>
        </w:r>
      </w:hyperlink>
    </w:p>
    <w:p w14:paraId="20BDDABC" w14:textId="77777777" w:rsidR="00CD60F9" w:rsidRPr="00ED58D0" w:rsidRDefault="00CD60F9" w:rsidP="00CD60F9">
      <w:pPr>
        <w:pStyle w:val="1Subhead"/>
        <w:ind w:firstLine="720"/>
        <w:rPr>
          <w:b w:val="0"/>
          <w:color w:val="auto"/>
          <w:sz w:val="20"/>
          <w:szCs w:val="20"/>
        </w:rPr>
      </w:pPr>
      <w:r>
        <w:rPr>
          <w:b w:val="0"/>
          <w:color w:val="auto"/>
          <w:sz w:val="20"/>
        </w:rPr>
        <w:t>07584 631 232</w:t>
      </w:r>
    </w:p>
    <w:p w14:paraId="2E7D1B5E" w14:textId="77777777" w:rsidR="00CD60F9" w:rsidRPr="00E8677D" w:rsidRDefault="00CD60F9" w:rsidP="00CD60F9">
      <w:pPr>
        <w:pStyle w:val="1Subhead"/>
        <w:ind w:firstLine="720"/>
        <w:rPr>
          <w:sz w:val="20"/>
          <w:szCs w:val="20"/>
        </w:rPr>
      </w:pPr>
      <w:r>
        <w:rPr>
          <w:sz w:val="20"/>
        </w:rPr>
        <w:t>Cysylltyddion PGC UCM Cymru:</w:t>
      </w:r>
    </w:p>
    <w:p w14:paraId="108FB10E" w14:textId="77777777" w:rsidR="00CD60F9" w:rsidRPr="00475AA3" w:rsidRDefault="00CD60F9" w:rsidP="00CD60F9">
      <w:pPr>
        <w:pStyle w:val="NoSpacing"/>
        <w:ind w:firstLine="720"/>
      </w:pPr>
      <w:r>
        <w:t xml:space="preserve">Sarah Lynn – </w:t>
      </w:r>
      <w:hyperlink r:id="rId39">
        <w:r>
          <w:rPr>
            <w:rStyle w:val="Hyperlink"/>
          </w:rPr>
          <w:t>sarah.lynn@nus-wales.org.uk</w:t>
        </w:r>
      </w:hyperlink>
      <w:r>
        <w:t xml:space="preserve"> </w:t>
      </w:r>
    </w:p>
    <w:p w14:paraId="738819A2" w14:textId="77777777" w:rsidR="00CD60F9" w:rsidRPr="00E16D2D" w:rsidRDefault="00CD60F9" w:rsidP="00CD60F9">
      <w:pPr>
        <w:pStyle w:val="NoSpacing"/>
        <w:ind w:firstLine="720"/>
      </w:pPr>
      <w:r>
        <w:t xml:space="preserve">Ryan Davies – </w:t>
      </w:r>
      <w:hyperlink r:id="rId40">
        <w:r>
          <w:rPr>
            <w:rStyle w:val="Hyperlink"/>
          </w:rPr>
          <w:t>ryan.davies@nus-wales.org.uk</w:t>
        </w:r>
      </w:hyperlink>
      <w:r>
        <w:t xml:space="preserve"> </w:t>
      </w:r>
    </w:p>
    <w:p w14:paraId="474C5ADB" w14:textId="77777777" w:rsidR="00CD60F9" w:rsidRDefault="00CD60F9" w:rsidP="00CD60F9">
      <w:pPr>
        <w:pStyle w:val="NoSpacing"/>
        <w:ind w:firstLine="720"/>
        <w:rPr>
          <w:b/>
        </w:rPr>
      </w:pPr>
      <w:r>
        <w:t>Lydia Richardson</w:t>
      </w:r>
      <w:r>
        <w:rPr>
          <w:b/>
        </w:rPr>
        <w:t xml:space="preserve"> – </w:t>
      </w:r>
      <w:hyperlink r:id="rId41">
        <w:r>
          <w:rPr>
            <w:rStyle w:val="Hyperlink"/>
          </w:rPr>
          <w:t>Lydia.richardson@nus-wales.org.uk</w:t>
        </w:r>
      </w:hyperlink>
      <w:r>
        <w:rPr>
          <w:b/>
        </w:rPr>
        <w:t xml:space="preserve"> </w:t>
      </w:r>
    </w:p>
    <w:p w14:paraId="574658E7" w14:textId="77777777" w:rsidR="00CD60F9" w:rsidRDefault="00CD60F9" w:rsidP="00CD60F9">
      <w:pPr>
        <w:pStyle w:val="NoSpacing"/>
        <w:ind w:left="720"/>
      </w:pPr>
      <w:r>
        <w:t xml:space="preserve">Shrouk el-attar – </w:t>
      </w:r>
      <w:hyperlink r:id="rId42">
        <w:r>
          <w:rPr>
            <w:rStyle w:val="Hyperlink"/>
          </w:rPr>
          <w:t>shrouk.el-attar@nus-wales.org.uk</w:t>
        </w:r>
      </w:hyperlink>
      <w:r>
        <w:t xml:space="preserve"> </w:t>
      </w:r>
    </w:p>
    <w:p w14:paraId="774F3EAC" w14:textId="77777777" w:rsidR="0058500A" w:rsidRDefault="0058500A" w:rsidP="00CD60F9">
      <w:pPr>
        <w:pStyle w:val="NoSpacing"/>
        <w:ind w:left="720"/>
      </w:pPr>
    </w:p>
    <w:p w14:paraId="4C2ADA13" w14:textId="77777777" w:rsidR="0058500A" w:rsidRDefault="0058500A" w:rsidP="0058500A">
      <w:pPr>
        <w:pStyle w:val="1Heading"/>
        <w:ind w:left="720"/>
      </w:pPr>
      <w:r>
        <w:t>Yr hyn bydd fy undeb myfyrwyr yn ei wneud....</w:t>
      </w:r>
    </w:p>
    <w:p w14:paraId="22FCEB0A" w14:textId="77777777" w:rsidR="0058500A" w:rsidRPr="002237C5" w:rsidRDefault="0058500A" w:rsidP="0058500A">
      <w:pPr>
        <w:pStyle w:val="1Heading"/>
        <w:ind w:left="720"/>
        <w:rPr>
          <w:b w:val="0"/>
          <w:sz w:val="28"/>
          <w:szCs w:val="28"/>
        </w:rPr>
      </w:pPr>
      <w:r>
        <w:rPr>
          <w:b w:val="0"/>
          <w:sz w:val="28"/>
        </w:rPr>
        <w:t>Hawliau Myfyrwyr</w:t>
      </w:r>
    </w:p>
    <w:tbl>
      <w:tblPr>
        <w:tblStyle w:val="TableGrid"/>
        <w:tblW w:w="0" w:type="auto"/>
        <w:tblInd w:w="69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8340"/>
      </w:tblGrid>
      <w:tr w:rsidR="0058500A" w14:paraId="4CDDE2B6" w14:textId="77777777" w:rsidTr="0058500A">
        <w:tc>
          <w:tcPr>
            <w:tcW w:w="8340" w:type="dxa"/>
          </w:tcPr>
          <w:p w14:paraId="5BD193D5" w14:textId="77777777" w:rsidR="0058500A" w:rsidRDefault="0058500A" w:rsidP="00DC76FD">
            <w:pPr>
              <w:pStyle w:val="1Heading"/>
            </w:pPr>
          </w:p>
          <w:p w14:paraId="12212ADF" w14:textId="77777777" w:rsidR="0058500A" w:rsidRDefault="0058500A" w:rsidP="00DC76FD">
            <w:pPr>
              <w:pStyle w:val="1Heading"/>
            </w:pPr>
          </w:p>
          <w:p w14:paraId="1D767459" w14:textId="77777777" w:rsidR="0058500A" w:rsidRDefault="0058500A" w:rsidP="00DC76FD">
            <w:pPr>
              <w:pStyle w:val="1Heading"/>
            </w:pPr>
          </w:p>
          <w:p w14:paraId="645A2ACF" w14:textId="77777777" w:rsidR="0058500A" w:rsidRDefault="0058500A" w:rsidP="00DC76FD">
            <w:pPr>
              <w:pStyle w:val="1Heading"/>
            </w:pPr>
          </w:p>
          <w:p w14:paraId="7229350B" w14:textId="77777777" w:rsidR="0058500A" w:rsidRDefault="0058500A" w:rsidP="00DC76FD">
            <w:pPr>
              <w:pStyle w:val="1Heading"/>
            </w:pPr>
          </w:p>
          <w:p w14:paraId="57977D5B" w14:textId="77777777" w:rsidR="0058500A" w:rsidRDefault="0058500A" w:rsidP="00DC76FD">
            <w:pPr>
              <w:pStyle w:val="1Heading"/>
            </w:pPr>
          </w:p>
          <w:p w14:paraId="69B0E2E6" w14:textId="77777777" w:rsidR="0058500A" w:rsidRDefault="0058500A" w:rsidP="00DC76FD">
            <w:pPr>
              <w:pStyle w:val="1Heading"/>
            </w:pPr>
          </w:p>
          <w:p w14:paraId="41FD7F66" w14:textId="77777777" w:rsidR="0058500A" w:rsidRDefault="0058500A" w:rsidP="00DC76FD">
            <w:pPr>
              <w:pStyle w:val="1Heading"/>
            </w:pPr>
          </w:p>
          <w:p w14:paraId="350D50D6" w14:textId="77777777" w:rsidR="0058500A" w:rsidRDefault="0058500A" w:rsidP="00DC76FD">
            <w:pPr>
              <w:pStyle w:val="1Heading"/>
            </w:pPr>
          </w:p>
          <w:p w14:paraId="5AE2E0FB" w14:textId="77777777" w:rsidR="0058500A" w:rsidRDefault="0058500A" w:rsidP="00DC76FD">
            <w:pPr>
              <w:pStyle w:val="1Heading"/>
            </w:pPr>
          </w:p>
        </w:tc>
      </w:tr>
    </w:tbl>
    <w:p w14:paraId="1344A998" w14:textId="77777777" w:rsidR="0058500A" w:rsidRPr="00D8354C" w:rsidRDefault="0058500A" w:rsidP="00CD60F9">
      <w:pPr>
        <w:pStyle w:val="NoSpacing"/>
        <w:ind w:left="720"/>
      </w:pPr>
    </w:p>
    <w:p w14:paraId="40CD6B7D" w14:textId="77777777" w:rsidR="00CD60F9" w:rsidRDefault="00CD60F9" w:rsidP="00CD60F9">
      <w:pPr>
        <w:pStyle w:val="1Subhead"/>
        <w:rPr>
          <w:sz w:val="20"/>
          <w:szCs w:val="20"/>
        </w:rPr>
      </w:pPr>
    </w:p>
    <w:p w14:paraId="23A15E86" w14:textId="77777777" w:rsidR="00CD60F9" w:rsidRPr="0058500A" w:rsidRDefault="00CD60F9" w:rsidP="00CD60F9">
      <w:pPr>
        <w:pStyle w:val="1Subhead"/>
        <w:ind w:firstLine="720"/>
      </w:pPr>
      <w:r>
        <w:t>Trawsffurfio'r Cwricwlwm</w:t>
      </w:r>
    </w:p>
    <w:p w14:paraId="00B3F26E" w14:textId="77777777" w:rsidR="00CD60F9" w:rsidRDefault="00CD60F9" w:rsidP="00CD60F9">
      <w:pPr>
        <w:ind w:left="720"/>
        <w:rPr>
          <w:bCs/>
          <w:color w:val="000000"/>
          <w:szCs w:val="20"/>
        </w:rPr>
      </w:pPr>
      <w:r>
        <w:rPr>
          <w:color w:val="000000"/>
        </w:rPr>
        <w:t>Bydd y strategaeth hon yn canolbwyntio ar ddatblygu polisïau UCM Cymru a hyrwyddo gweledigaeth ddealladwy ynglŷn â sut ddylai'r cwricwlwm cenedlaethol weithredu er budd myfyrwyr. Bydd hyn yn cynnwys cyfuniad o sefydlu sylfaen ymchwil ar gyfer ffurfiau newydd o ddysgu, ymgyrchu i gynnwys gwerthoedd ymgyrchoedd rhyddhad yn y prif gwricwlwm ac ymgyrchu i roi egwyddorion sy'n canolbwyntio ar fyfyrwyr ar lefel ysgolion ac addysg alwedigaethol / ôl-16.</w:t>
      </w:r>
    </w:p>
    <w:p w14:paraId="12681ED6" w14:textId="77777777" w:rsidR="00CD60F9" w:rsidRDefault="00CD60F9" w:rsidP="00CD60F9">
      <w:pPr>
        <w:pStyle w:val="1Subhead"/>
        <w:ind w:firstLine="720"/>
        <w:rPr>
          <w:sz w:val="20"/>
          <w:szCs w:val="20"/>
        </w:rPr>
      </w:pPr>
      <w:r>
        <w:rPr>
          <w:sz w:val="20"/>
        </w:rPr>
        <w:t>Polisïau Byw sy'n berthnasol i'r strategaeth hon</w:t>
      </w:r>
    </w:p>
    <w:p w14:paraId="3F73A60D" w14:textId="77777777" w:rsidR="00CD60F9" w:rsidRDefault="00CD60F9" w:rsidP="00CD60F9">
      <w:pPr>
        <w:pStyle w:val="-1NUSTablegrid"/>
        <w:numPr>
          <w:ilvl w:val="0"/>
          <w:numId w:val="6"/>
        </w:numPr>
        <w:spacing w:before="0" w:after="0"/>
        <w:ind w:left="1440"/>
        <w:rPr>
          <w:b w:val="0"/>
          <w:color w:val="auto"/>
          <w:sz w:val="20"/>
        </w:rPr>
      </w:pPr>
      <w:r>
        <w:rPr>
          <w:b w:val="0"/>
          <w:color w:val="auto"/>
          <w:sz w:val="20"/>
        </w:rPr>
        <w:t>Cymwysterau Cymru a'r Fagloriaeth Gymreig</w:t>
      </w:r>
    </w:p>
    <w:p w14:paraId="52B60971" w14:textId="77777777" w:rsidR="00CD60F9" w:rsidRDefault="00CD60F9" w:rsidP="00CD60F9">
      <w:pPr>
        <w:pStyle w:val="-1NUSTablegrid"/>
        <w:numPr>
          <w:ilvl w:val="0"/>
          <w:numId w:val="6"/>
        </w:numPr>
        <w:spacing w:before="0" w:after="0"/>
        <w:ind w:left="1440"/>
        <w:rPr>
          <w:b w:val="0"/>
          <w:color w:val="auto"/>
          <w:sz w:val="20"/>
        </w:rPr>
      </w:pPr>
      <w:r>
        <w:rPr>
          <w:b w:val="0"/>
          <w:color w:val="auto"/>
          <w:sz w:val="20"/>
        </w:rPr>
        <w:t>Gad i ni siarad am ryw, cariad</w:t>
      </w:r>
    </w:p>
    <w:p w14:paraId="2C950593" w14:textId="77777777" w:rsidR="00CD60F9" w:rsidRDefault="00CD60F9" w:rsidP="00CD60F9">
      <w:pPr>
        <w:pStyle w:val="-1NUSTablegrid"/>
        <w:numPr>
          <w:ilvl w:val="0"/>
          <w:numId w:val="6"/>
        </w:numPr>
        <w:spacing w:before="0" w:after="0"/>
        <w:ind w:left="1440"/>
        <w:rPr>
          <w:b w:val="0"/>
          <w:color w:val="auto"/>
          <w:sz w:val="20"/>
        </w:rPr>
      </w:pPr>
      <w:r>
        <w:rPr>
          <w:b w:val="0"/>
          <w:color w:val="auto"/>
          <w:sz w:val="20"/>
        </w:rPr>
        <w:t>Rhyddhad Cwricwlwm</w:t>
      </w:r>
    </w:p>
    <w:p w14:paraId="6C03A3DA" w14:textId="77777777" w:rsidR="00CD60F9" w:rsidRPr="00B45CC8" w:rsidRDefault="00CD60F9" w:rsidP="00CD60F9">
      <w:pPr>
        <w:pStyle w:val="-1NUSTablegrid"/>
        <w:spacing w:before="0" w:after="0"/>
        <w:ind w:left="1440"/>
        <w:rPr>
          <w:b w:val="0"/>
          <w:color w:val="auto"/>
          <w:sz w:val="20"/>
        </w:rPr>
      </w:pPr>
    </w:p>
    <w:p w14:paraId="62B1DF06" w14:textId="77777777" w:rsidR="00CD60F9" w:rsidRDefault="00CD60F9" w:rsidP="00CD60F9">
      <w:pPr>
        <w:pStyle w:val="1Subhead"/>
        <w:ind w:left="720"/>
        <w:rPr>
          <w:sz w:val="20"/>
          <w:szCs w:val="20"/>
        </w:rPr>
      </w:pPr>
      <w:r>
        <w:rPr>
          <w:sz w:val="20"/>
        </w:rPr>
        <w:t>Yr hyn sydd angen i ni ei wneud fel mudiad</w:t>
      </w:r>
    </w:p>
    <w:p w14:paraId="5CC5DAB2" w14:textId="77777777" w:rsidR="00CD60F9" w:rsidRDefault="00CD60F9" w:rsidP="00CD60F9">
      <w:pPr>
        <w:pStyle w:val="ListParagraph"/>
        <w:contextualSpacing/>
        <w:rPr>
          <w:rFonts w:ascii="Verdana" w:hAnsi="Verdana"/>
          <w:bCs/>
          <w:color w:val="000000"/>
          <w:sz w:val="20"/>
          <w:szCs w:val="20"/>
        </w:rPr>
      </w:pPr>
      <w:r>
        <w:rPr>
          <w:rFonts w:ascii="Verdana" w:hAnsi="Verdana"/>
          <w:color w:val="000000"/>
          <w:sz w:val="20"/>
        </w:rPr>
        <w:t xml:space="preserve">Mae'n hanfodol ein bod ni'n cynorthwyo ac yn datblygu'r genhedlaeth nesaf o ddinasyddion Cymreig y tu fewn ac y tu hwnt i'r ystafell ddosbarth. Er mwyn cael Cymru gymdeithasol ffyniannus, mae angen i ni edrych ar fodelau addysg gwahanol yng Nghymru; modelau sy'n gallu mynd i'r afael yn uniongyrchol â materion a gwella cyfleoedd i fyfyrwyr. </w:t>
      </w:r>
    </w:p>
    <w:p w14:paraId="2D63BF9F" w14:textId="77777777" w:rsidR="00CD60F9" w:rsidRDefault="00CD60F9" w:rsidP="00CD60F9">
      <w:pPr>
        <w:pStyle w:val="ListParagraph"/>
        <w:contextualSpacing/>
        <w:rPr>
          <w:rFonts w:ascii="Verdana" w:hAnsi="Verdana"/>
          <w:bCs/>
          <w:color w:val="000000"/>
          <w:sz w:val="20"/>
          <w:szCs w:val="20"/>
        </w:rPr>
      </w:pPr>
    </w:p>
    <w:p w14:paraId="66BB123F" w14:textId="77777777" w:rsidR="00CD60F9" w:rsidRPr="00A42657" w:rsidRDefault="00CD60F9" w:rsidP="00CD60F9">
      <w:pPr>
        <w:pStyle w:val="ListParagraph"/>
        <w:contextualSpacing/>
        <w:rPr>
          <w:rFonts w:ascii="Verdana" w:hAnsi="Verdana"/>
          <w:bCs/>
          <w:color w:val="000000"/>
          <w:sz w:val="20"/>
          <w:szCs w:val="20"/>
        </w:rPr>
      </w:pPr>
      <w:r>
        <w:rPr>
          <w:rFonts w:ascii="Verdana" w:hAnsi="Verdana"/>
          <w:color w:val="000000"/>
          <w:sz w:val="20"/>
        </w:rPr>
        <w:t>Byddwn yn gwneud hyn drwy gyflwyno adroddiad dichonoldeb o ddysgu ar sail problemau, a sut mae hyn yn cymharu â modelau eraill fel addysg i ddinasyddion. Hefyd, mae angen i ni greu strategaeth glir a dealladwy ar sut i uchafu llais UCM Cymru o ran drafftio canllawiau ar addysg berthnasau iach, yn ogystal â chreu a hyrwyddo polisi i integreiddio a hyrwyddo addysg gyfrwng-Cymraeg ar bob lefel oedran.</w:t>
      </w:r>
    </w:p>
    <w:p w14:paraId="31B7F2C6" w14:textId="77777777" w:rsidR="00CD60F9" w:rsidRPr="00A42657" w:rsidRDefault="00CD60F9" w:rsidP="00CD60F9">
      <w:pPr>
        <w:rPr>
          <w:bCs/>
          <w:color w:val="000000"/>
          <w:szCs w:val="20"/>
        </w:rPr>
      </w:pPr>
    </w:p>
    <w:p w14:paraId="78E96161" w14:textId="77777777" w:rsidR="00CD60F9" w:rsidRDefault="00CD60F9" w:rsidP="00CD60F9">
      <w:pPr>
        <w:ind w:left="720"/>
        <w:contextualSpacing/>
        <w:rPr>
          <w:bCs/>
          <w:color w:val="000000"/>
          <w:szCs w:val="20"/>
        </w:rPr>
      </w:pPr>
      <w:r>
        <w:rPr>
          <w:color w:val="000000"/>
        </w:rPr>
        <w:t>Mae gan UCM Cymru nifer o bolisïau o ran cymwysterau a byddwn yn gweithio'n agos ag undebau myfyrwyr i drefnu ein hymagwedd o ran cynrychioli'r farn hon a'i chyflwyno i'r llywodraeth.</w:t>
      </w:r>
    </w:p>
    <w:p w14:paraId="2C49C312" w14:textId="77777777" w:rsidR="00CD60F9" w:rsidRPr="008D1A10" w:rsidRDefault="00CD60F9" w:rsidP="00CD60F9">
      <w:pPr>
        <w:ind w:left="720"/>
        <w:contextualSpacing/>
        <w:rPr>
          <w:bCs/>
          <w:color w:val="000000"/>
          <w:szCs w:val="20"/>
        </w:rPr>
      </w:pPr>
    </w:p>
    <w:p w14:paraId="24CD54B2" w14:textId="77777777" w:rsidR="00CD60F9" w:rsidRDefault="00CD60F9" w:rsidP="00CD60F9">
      <w:pPr>
        <w:pStyle w:val="1Subhead"/>
        <w:ind w:left="720"/>
        <w:rPr>
          <w:sz w:val="20"/>
          <w:szCs w:val="20"/>
        </w:rPr>
      </w:pPr>
      <w:r>
        <w:rPr>
          <w:sz w:val="20"/>
        </w:rPr>
        <w:t>Bydd Tîm Swyddogion UCM Cymru'n gweithio gyda chi i wneud y canlynol:</w:t>
      </w:r>
    </w:p>
    <w:p w14:paraId="7436EB41" w14:textId="77777777" w:rsidR="00CD60F9" w:rsidRPr="008D1A10" w:rsidRDefault="00CD60F9" w:rsidP="00CD60F9">
      <w:pPr>
        <w:pStyle w:val="ListParagraph"/>
        <w:numPr>
          <w:ilvl w:val="0"/>
          <w:numId w:val="15"/>
        </w:numPr>
        <w:ind w:left="1440"/>
        <w:contextualSpacing/>
        <w:rPr>
          <w:rFonts w:ascii="Verdana" w:hAnsi="Verdana"/>
          <w:color w:val="000000"/>
          <w:sz w:val="20"/>
          <w:szCs w:val="20"/>
        </w:rPr>
      </w:pPr>
      <w:r>
        <w:rPr>
          <w:rFonts w:ascii="Verdana" w:hAnsi="Verdana"/>
          <w:color w:val="000000"/>
          <w:sz w:val="20"/>
        </w:rPr>
        <w:t>Sefydlu sylfaen ymchwil ar fabwysiadu ymagwedd ddysgu ar sail problemau a chreu adroddiad sy'n manylu dichonoldeb mabwysiadu ymagwedd o'r fath yng Nghymru</w:t>
      </w:r>
    </w:p>
    <w:p w14:paraId="79EC1E76" w14:textId="77777777" w:rsidR="00CD60F9" w:rsidRPr="008D1A10" w:rsidRDefault="00CD60F9" w:rsidP="00CD60F9">
      <w:pPr>
        <w:pStyle w:val="ListParagraph"/>
        <w:numPr>
          <w:ilvl w:val="0"/>
          <w:numId w:val="15"/>
        </w:numPr>
        <w:ind w:left="1440"/>
        <w:contextualSpacing/>
        <w:rPr>
          <w:rFonts w:ascii="Verdana" w:hAnsi="Verdana"/>
          <w:color w:val="000000"/>
          <w:sz w:val="20"/>
          <w:szCs w:val="20"/>
        </w:rPr>
      </w:pPr>
      <w:r>
        <w:rPr>
          <w:rFonts w:ascii="Verdana" w:hAnsi="Verdana"/>
          <w:color w:val="000000"/>
          <w:sz w:val="20"/>
        </w:rPr>
        <w:t>Hyrwyddo ac ymgyrchu i estyn darpariaeth addysg lythrennedd ariannol mewn ysgolion ac addysg ôl-19 a sicrhau ymrwymiadau gwleidyddol ar gyfer etholiadau'r Cynulliad</w:t>
      </w:r>
    </w:p>
    <w:p w14:paraId="72598CD3" w14:textId="77777777" w:rsidR="00CD60F9" w:rsidRPr="008D1A10" w:rsidRDefault="00CD60F9" w:rsidP="00CD60F9">
      <w:pPr>
        <w:pStyle w:val="ListParagraph"/>
        <w:numPr>
          <w:ilvl w:val="0"/>
          <w:numId w:val="15"/>
        </w:numPr>
        <w:ind w:left="1440"/>
        <w:contextualSpacing/>
        <w:rPr>
          <w:rFonts w:ascii="Verdana" w:hAnsi="Verdana"/>
          <w:color w:val="000000"/>
          <w:sz w:val="20"/>
          <w:szCs w:val="20"/>
        </w:rPr>
      </w:pPr>
      <w:r>
        <w:rPr>
          <w:rFonts w:ascii="Verdana" w:hAnsi="Verdana"/>
          <w:color w:val="000000"/>
          <w:sz w:val="20"/>
        </w:rPr>
        <w:t>Siapio a ffurfio strategaeth ddylanwadu UCM Cymru i ymgorffori mesurau cryf am addysg berthnasau iach a chydsyniad i'r cwricwlwm ysgol yn dilyn addewid i ddrafftio canllawiau cyn pasio'r Ddeddf Trais yn erbyn Menywod, Cam-drin Domestig a Thrais Rhywiol</w:t>
      </w:r>
    </w:p>
    <w:p w14:paraId="707C7382" w14:textId="77777777" w:rsidR="00CD60F9" w:rsidRPr="008D1A10" w:rsidRDefault="00CD60F9" w:rsidP="00CD60F9">
      <w:pPr>
        <w:pStyle w:val="ListParagraph"/>
        <w:numPr>
          <w:ilvl w:val="0"/>
          <w:numId w:val="15"/>
        </w:numPr>
        <w:ind w:left="1440"/>
        <w:contextualSpacing/>
        <w:rPr>
          <w:rFonts w:ascii="Verdana" w:hAnsi="Verdana"/>
          <w:color w:val="000000"/>
          <w:sz w:val="20"/>
          <w:szCs w:val="20"/>
        </w:rPr>
      </w:pPr>
      <w:r>
        <w:rPr>
          <w:rFonts w:ascii="Verdana" w:hAnsi="Verdana"/>
          <w:color w:val="000000"/>
          <w:sz w:val="20"/>
        </w:rPr>
        <w:t>Ysgogi myfyrwyr Cymraeg eu hiaith, ar y cyd ag ymgyrch yr iaith Gymraeg, drwy arolygon a gwaith ymgynghori er mwyn creu polisi ynghylch darpariaeth addysg gyfrwng-Cymraeg ar lefel ysgol, coleg a phrifysgol</w:t>
      </w:r>
    </w:p>
    <w:p w14:paraId="716841FA" w14:textId="77777777" w:rsidR="00CD60F9" w:rsidRDefault="00CD60F9" w:rsidP="00CD60F9">
      <w:pPr>
        <w:pStyle w:val="ListParagraph"/>
        <w:numPr>
          <w:ilvl w:val="0"/>
          <w:numId w:val="15"/>
        </w:numPr>
        <w:ind w:left="1440"/>
        <w:contextualSpacing/>
        <w:rPr>
          <w:rFonts w:ascii="Verdana" w:hAnsi="Verdana"/>
          <w:bCs/>
          <w:color w:val="000000"/>
          <w:sz w:val="20"/>
          <w:szCs w:val="20"/>
        </w:rPr>
      </w:pPr>
      <w:r>
        <w:rPr>
          <w:rFonts w:ascii="Verdana" w:hAnsi="Verdana"/>
          <w:color w:val="000000"/>
          <w:sz w:val="20"/>
        </w:rPr>
        <w:t>Drafftio a chyflwyno cyfres o bwyntiau gweithredu ynghylch cymwysterau galwedigaethol ac addysg bellach, gan gynnwys prentisiaethau, i Lywodraeth Cymru sy'n canolbwyntio ar gredadwyedd a chludadwyedd y Fagloriaeth Gymreig a chymwysterau galwedigaethol.</w:t>
      </w:r>
    </w:p>
    <w:p w14:paraId="47B8087C" w14:textId="77777777" w:rsidR="00CD60F9" w:rsidRPr="008D1A10" w:rsidRDefault="00CD60F9" w:rsidP="00CD60F9">
      <w:pPr>
        <w:pStyle w:val="ListParagraph"/>
        <w:contextualSpacing/>
        <w:rPr>
          <w:rFonts w:ascii="Verdana" w:hAnsi="Verdana"/>
          <w:bCs/>
          <w:color w:val="000000"/>
          <w:sz w:val="20"/>
          <w:szCs w:val="20"/>
        </w:rPr>
      </w:pPr>
    </w:p>
    <w:p w14:paraId="6A0EC345" w14:textId="77777777" w:rsidR="00055A15" w:rsidRDefault="00055A15">
      <w:pPr>
        <w:rPr>
          <w:b/>
          <w:color w:val="84BD00"/>
        </w:rPr>
      </w:pPr>
      <w:r>
        <w:br w:type="page"/>
      </w:r>
    </w:p>
    <w:p w14:paraId="7A2A4FD7" w14:textId="40F74B41" w:rsidR="00CD60F9" w:rsidRPr="00E8677D" w:rsidRDefault="00CD60F9" w:rsidP="00CD60F9">
      <w:pPr>
        <w:pStyle w:val="1Subhead"/>
        <w:ind w:firstLine="720"/>
        <w:rPr>
          <w:sz w:val="20"/>
          <w:szCs w:val="20"/>
        </w:rPr>
      </w:pPr>
      <w:r>
        <w:rPr>
          <w:sz w:val="20"/>
        </w:rPr>
        <w:lastRenderedPageBreak/>
        <w:t>Cysylltydd Staff UCM Cymru:</w:t>
      </w:r>
    </w:p>
    <w:p w14:paraId="4445E04B" w14:textId="77777777" w:rsidR="00CD60F9" w:rsidRDefault="00CD60F9" w:rsidP="00CD60F9">
      <w:pPr>
        <w:pStyle w:val="1Subhead"/>
        <w:rPr>
          <w:b w:val="0"/>
          <w:color w:val="auto"/>
          <w:sz w:val="20"/>
          <w:szCs w:val="20"/>
        </w:rPr>
      </w:pPr>
      <w:r>
        <w:tab/>
      </w:r>
      <w:r>
        <w:rPr>
          <w:b w:val="0"/>
          <w:color w:val="auto"/>
          <w:sz w:val="20"/>
        </w:rPr>
        <w:t>Graham Henry, Rheolwr Polisi a Materion Cyhoeddus</w:t>
      </w:r>
    </w:p>
    <w:p w14:paraId="47BA7A62" w14:textId="77777777" w:rsidR="00CD60F9" w:rsidRDefault="00CD60F9" w:rsidP="00CD60F9">
      <w:pPr>
        <w:pStyle w:val="1Subhead"/>
        <w:rPr>
          <w:b w:val="0"/>
          <w:color w:val="auto"/>
          <w:sz w:val="20"/>
          <w:szCs w:val="20"/>
        </w:rPr>
      </w:pPr>
      <w:r>
        <w:tab/>
      </w:r>
      <w:hyperlink r:id="rId43">
        <w:r>
          <w:rPr>
            <w:rStyle w:val="Hyperlink"/>
            <w:b w:val="0"/>
            <w:sz w:val="20"/>
          </w:rPr>
          <w:t>graham.henry@nus-wales.org.uk</w:t>
        </w:r>
      </w:hyperlink>
      <w:r>
        <w:rPr>
          <w:b w:val="0"/>
          <w:color w:val="auto"/>
          <w:sz w:val="20"/>
        </w:rPr>
        <w:t xml:space="preserve"> </w:t>
      </w:r>
    </w:p>
    <w:p w14:paraId="57F5D2F9" w14:textId="77777777" w:rsidR="00CD60F9" w:rsidRPr="00D254F1" w:rsidRDefault="00CD60F9" w:rsidP="00CD60F9">
      <w:pPr>
        <w:pStyle w:val="1Subhead"/>
        <w:rPr>
          <w:b w:val="0"/>
          <w:color w:val="auto"/>
          <w:sz w:val="20"/>
          <w:szCs w:val="20"/>
        </w:rPr>
      </w:pPr>
      <w:r>
        <w:tab/>
      </w:r>
      <w:r>
        <w:rPr>
          <w:b w:val="0"/>
          <w:color w:val="auto"/>
          <w:sz w:val="20"/>
        </w:rPr>
        <w:t>07970 296 538</w:t>
      </w:r>
    </w:p>
    <w:p w14:paraId="0CAB7E57" w14:textId="77777777" w:rsidR="00CD60F9" w:rsidRPr="00E8677D" w:rsidRDefault="00CD60F9" w:rsidP="00CD60F9">
      <w:pPr>
        <w:pStyle w:val="1Subhead"/>
        <w:ind w:firstLine="720"/>
        <w:rPr>
          <w:sz w:val="20"/>
          <w:szCs w:val="20"/>
        </w:rPr>
      </w:pPr>
      <w:r>
        <w:rPr>
          <w:sz w:val="20"/>
        </w:rPr>
        <w:t>Cysylltyddion PGC UCM Cymru:</w:t>
      </w:r>
    </w:p>
    <w:p w14:paraId="2A1A87F4" w14:textId="77777777" w:rsidR="00CD60F9" w:rsidRPr="00475AA3" w:rsidRDefault="00CD60F9" w:rsidP="00CD60F9">
      <w:pPr>
        <w:pStyle w:val="ListParagraph"/>
        <w:rPr>
          <w:rFonts w:ascii="Verdana" w:hAnsi="Verdana"/>
          <w:sz w:val="20"/>
          <w:szCs w:val="20"/>
        </w:rPr>
      </w:pPr>
      <w:r>
        <w:rPr>
          <w:rFonts w:ascii="Verdana" w:hAnsi="Verdana"/>
          <w:sz w:val="20"/>
        </w:rPr>
        <w:t xml:space="preserve">Charlie Skinner – </w:t>
      </w:r>
      <w:hyperlink r:id="rId44">
        <w:r>
          <w:rPr>
            <w:rStyle w:val="Hyperlink"/>
            <w:rFonts w:ascii="Verdana" w:hAnsi="Verdana"/>
            <w:sz w:val="20"/>
          </w:rPr>
          <w:t>charlie.skinner@nus-wales.org.uk</w:t>
        </w:r>
      </w:hyperlink>
      <w:r>
        <w:rPr>
          <w:rFonts w:ascii="Verdana" w:hAnsi="Verdana"/>
          <w:sz w:val="20"/>
        </w:rPr>
        <w:t xml:space="preserve"> </w:t>
      </w:r>
    </w:p>
    <w:p w14:paraId="56DE65E5" w14:textId="77777777" w:rsidR="00CD60F9" w:rsidRPr="00475AA3" w:rsidRDefault="00CD60F9" w:rsidP="00CD60F9">
      <w:pPr>
        <w:pStyle w:val="ListParagraph"/>
        <w:rPr>
          <w:rFonts w:ascii="Verdana" w:hAnsi="Verdana"/>
          <w:sz w:val="20"/>
          <w:szCs w:val="20"/>
        </w:rPr>
      </w:pPr>
      <w:r>
        <w:rPr>
          <w:rFonts w:ascii="Verdana" w:hAnsi="Verdana"/>
          <w:sz w:val="20"/>
        </w:rPr>
        <w:t xml:space="preserve">Robiu Salisu – </w:t>
      </w:r>
      <w:hyperlink r:id="rId45">
        <w:r>
          <w:rPr>
            <w:rStyle w:val="Hyperlink"/>
            <w:rFonts w:ascii="Verdana" w:hAnsi="Verdana"/>
            <w:sz w:val="20"/>
          </w:rPr>
          <w:t>robiu.salisu@nus-wales.org.uk</w:t>
        </w:r>
      </w:hyperlink>
      <w:r>
        <w:rPr>
          <w:rFonts w:ascii="Verdana" w:hAnsi="Verdana"/>
          <w:sz w:val="20"/>
        </w:rPr>
        <w:t xml:space="preserve"> </w:t>
      </w:r>
    </w:p>
    <w:p w14:paraId="2CF7DC42" w14:textId="77777777" w:rsidR="00CD60F9" w:rsidRDefault="00CD60F9" w:rsidP="00CD60F9">
      <w:pPr>
        <w:pStyle w:val="ListParagraph"/>
        <w:rPr>
          <w:rFonts w:ascii="Verdana" w:hAnsi="Verdana"/>
          <w:sz w:val="20"/>
          <w:szCs w:val="20"/>
        </w:rPr>
      </w:pPr>
      <w:r>
        <w:rPr>
          <w:rFonts w:ascii="Verdana" w:hAnsi="Verdana"/>
          <w:sz w:val="20"/>
        </w:rPr>
        <w:t xml:space="preserve">Sarah Lynn – </w:t>
      </w:r>
      <w:hyperlink r:id="rId46">
        <w:r>
          <w:rPr>
            <w:rStyle w:val="Hyperlink"/>
            <w:rFonts w:ascii="Verdana" w:hAnsi="Verdana"/>
            <w:sz w:val="20"/>
          </w:rPr>
          <w:t>sarah.lynn@nus-wales.org.uk</w:t>
        </w:r>
      </w:hyperlink>
      <w:r>
        <w:rPr>
          <w:rFonts w:ascii="Verdana" w:hAnsi="Verdana"/>
          <w:sz w:val="20"/>
        </w:rPr>
        <w:t xml:space="preserve"> </w:t>
      </w:r>
    </w:p>
    <w:p w14:paraId="3BC99031" w14:textId="77777777" w:rsidR="00CD60F9" w:rsidRDefault="00CD60F9" w:rsidP="00CD60F9">
      <w:pPr>
        <w:pStyle w:val="NoSpacing"/>
        <w:ind w:left="720"/>
        <w:rPr>
          <w:rStyle w:val="Hyperlink"/>
          <w:szCs w:val="20"/>
        </w:rPr>
      </w:pPr>
      <w:r>
        <w:t xml:space="preserve">Diana Isajeva – </w:t>
      </w:r>
      <w:hyperlink r:id="rId47">
        <w:r>
          <w:rPr>
            <w:rStyle w:val="Hyperlink"/>
          </w:rPr>
          <w:t>diana.isajeva@nus-wales.org.uk</w:t>
        </w:r>
      </w:hyperlink>
    </w:p>
    <w:p w14:paraId="65D1BF44" w14:textId="77777777" w:rsidR="0058500A" w:rsidRDefault="0058500A" w:rsidP="00CD60F9">
      <w:pPr>
        <w:pStyle w:val="NoSpacing"/>
        <w:ind w:left="720"/>
        <w:rPr>
          <w:rStyle w:val="Hyperlink"/>
          <w:szCs w:val="20"/>
        </w:rPr>
      </w:pPr>
    </w:p>
    <w:p w14:paraId="2EFB2DA3" w14:textId="77777777" w:rsidR="0058500A" w:rsidRDefault="0058500A" w:rsidP="0058500A">
      <w:pPr>
        <w:pStyle w:val="1Heading"/>
        <w:ind w:left="720"/>
      </w:pPr>
      <w:r>
        <w:t>Yr hyn bydd fy undeb myfyrwyr yn ei wneud....</w:t>
      </w:r>
    </w:p>
    <w:p w14:paraId="75129A22" w14:textId="77777777" w:rsidR="0058500A" w:rsidRPr="002237C5" w:rsidRDefault="0058500A" w:rsidP="0058500A">
      <w:pPr>
        <w:pStyle w:val="1Heading"/>
        <w:ind w:left="720"/>
        <w:rPr>
          <w:b w:val="0"/>
          <w:sz w:val="28"/>
          <w:szCs w:val="28"/>
        </w:rPr>
      </w:pPr>
      <w:r>
        <w:rPr>
          <w:b w:val="0"/>
          <w:sz w:val="28"/>
        </w:rPr>
        <w:t>Trawsffurfio'r cwricwlwm</w:t>
      </w:r>
    </w:p>
    <w:tbl>
      <w:tblPr>
        <w:tblStyle w:val="TableGrid"/>
        <w:tblW w:w="0" w:type="auto"/>
        <w:tblInd w:w="69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8340"/>
      </w:tblGrid>
      <w:tr w:rsidR="0058500A" w14:paraId="11F7184D" w14:textId="77777777" w:rsidTr="0058500A">
        <w:tc>
          <w:tcPr>
            <w:tcW w:w="8340" w:type="dxa"/>
          </w:tcPr>
          <w:p w14:paraId="65AFF4F9" w14:textId="77777777" w:rsidR="0058500A" w:rsidRDefault="0058500A" w:rsidP="00DC76FD">
            <w:pPr>
              <w:pStyle w:val="1Heading"/>
            </w:pPr>
          </w:p>
          <w:p w14:paraId="2A55E095" w14:textId="77777777" w:rsidR="0058500A" w:rsidRDefault="0058500A" w:rsidP="00DC76FD">
            <w:pPr>
              <w:pStyle w:val="1Heading"/>
            </w:pPr>
          </w:p>
          <w:p w14:paraId="3B956BBA" w14:textId="77777777" w:rsidR="0058500A" w:rsidRDefault="0058500A" w:rsidP="00DC76FD">
            <w:pPr>
              <w:pStyle w:val="1Heading"/>
            </w:pPr>
          </w:p>
          <w:p w14:paraId="6E528FDD" w14:textId="77777777" w:rsidR="0058500A" w:rsidRDefault="0058500A" w:rsidP="00DC76FD">
            <w:pPr>
              <w:pStyle w:val="1Heading"/>
            </w:pPr>
          </w:p>
          <w:p w14:paraId="7066148F" w14:textId="77777777" w:rsidR="0058500A" w:rsidRDefault="0058500A" w:rsidP="00DC76FD">
            <w:pPr>
              <w:pStyle w:val="1Heading"/>
            </w:pPr>
          </w:p>
          <w:p w14:paraId="172F94C8" w14:textId="77777777" w:rsidR="0058500A" w:rsidRDefault="0058500A" w:rsidP="00DC76FD">
            <w:pPr>
              <w:pStyle w:val="1Heading"/>
            </w:pPr>
          </w:p>
          <w:p w14:paraId="176B869D" w14:textId="77777777" w:rsidR="0058500A" w:rsidRDefault="0058500A" w:rsidP="00DC76FD">
            <w:pPr>
              <w:pStyle w:val="1Heading"/>
            </w:pPr>
          </w:p>
          <w:p w14:paraId="1317F33B" w14:textId="77777777" w:rsidR="0058500A" w:rsidRDefault="0058500A" w:rsidP="00DC76FD">
            <w:pPr>
              <w:pStyle w:val="1Heading"/>
            </w:pPr>
          </w:p>
          <w:p w14:paraId="18DAC8C5" w14:textId="77777777" w:rsidR="0058500A" w:rsidRDefault="0058500A" w:rsidP="00DC76FD">
            <w:pPr>
              <w:pStyle w:val="1Heading"/>
            </w:pPr>
          </w:p>
          <w:p w14:paraId="1C54F919" w14:textId="77777777" w:rsidR="0058500A" w:rsidRDefault="0058500A" w:rsidP="00DC76FD">
            <w:pPr>
              <w:pStyle w:val="1Heading"/>
            </w:pPr>
          </w:p>
          <w:p w14:paraId="02E4EB29" w14:textId="77777777" w:rsidR="0058500A" w:rsidRDefault="0058500A" w:rsidP="00DC76FD">
            <w:pPr>
              <w:pStyle w:val="1Heading"/>
            </w:pPr>
          </w:p>
          <w:p w14:paraId="231E246A" w14:textId="77777777" w:rsidR="0058500A" w:rsidRDefault="0058500A" w:rsidP="00DC76FD">
            <w:pPr>
              <w:pStyle w:val="1Heading"/>
            </w:pPr>
          </w:p>
          <w:p w14:paraId="5667C9E8" w14:textId="77777777" w:rsidR="0058500A" w:rsidRDefault="0058500A" w:rsidP="00DC76FD">
            <w:pPr>
              <w:pStyle w:val="1Heading"/>
            </w:pPr>
          </w:p>
          <w:p w14:paraId="66B99A20" w14:textId="77777777" w:rsidR="0058500A" w:rsidRDefault="0058500A" w:rsidP="00DC76FD">
            <w:pPr>
              <w:pStyle w:val="1Heading"/>
            </w:pPr>
          </w:p>
          <w:p w14:paraId="795ABD73" w14:textId="77777777" w:rsidR="0058500A" w:rsidRDefault="0058500A" w:rsidP="00DC76FD">
            <w:pPr>
              <w:pStyle w:val="1Heading"/>
            </w:pPr>
          </w:p>
          <w:p w14:paraId="2922E056" w14:textId="77777777" w:rsidR="0058500A" w:rsidRDefault="0058500A" w:rsidP="00DC76FD">
            <w:pPr>
              <w:pStyle w:val="1Heading"/>
            </w:pPr>
          </w:p>
          <w:p w14:paraId="7F8B9A31" w14:textId="77777777" w:rsidR="0058500A" w:rsidRDefault="0058500A" w:rsidP="00DC76FD">
            <w:pPr>
              <w:pStyle w:val="1Heading"/>
            </w:pPr>
          </w:p>
          <w:p w14:paraId="29A74B0E" w14:textId="77777777" w:rsidR="0058500A" w:rsidRDefault="0058500A" w:rsidP="00DC76FD">
            <w:pPr>
              <w:pStyle w:val="1Heading"/>
            </w:pPr>
          </w:p>
        </w:tc>
      </w:tr>
    </w:tbl>
    <w:p w14:paraId="3AA38A3E" w14:textId="77777777" w:rsidR="0058500A" w:rsidRDefault="0058500A" w:rsidP="00CD60F9">
      <w:pPr>
        <w:pStyle w:val="NoSpacing"/>
        <w:ind w:left="720"/>
        <w:rPr>
          <w:szCs w:val="20"/>
        </w:rPr>
      </w:pPr>
    </w:p>
    <w:p w14:paraId="3EAD74D4" w14:textId="2F237E23" w:rsidR="00CD60F9" w:rsidRPr="0058500A" w:rsidRDefault="0058500A" w:rsidP="00CD60F9">
      <w:pPr>
        <w:pStyle w:val="1Subhead"/>
        <w:ind w:firstLine="720"/>
      </w:pPr>
      <w:r>
        <w:t>Ymgysylltiad ieuenctid a chyfleoedd i fyfyrwyr</w:t>
      </w:r>
    </w:p>
    <w:p w14:paraId="1F67B85E" w14:textId="77777777" w:rsidR="00CD60F9" w:rsidRDefault="00CD60F9" w:rsidP="00CD60F9">
      <w:pPr>
        <w:ind w:left="720"/>
        <w:rPr>
          <w:szCs w:val="20"/>
        </w:rPr>
      </w:pPr>
      <w:r>
        <w:t>Bydd y strategaeth hon, sy'n rhan hanfodol o ddyfodol hirdymor UCM Cymru, yn ceisio datblygu arweinwyr mudiad y myfyrwyr at y dyfodol drwy ddarparu cyfleoedd ar gyfer pobl ifanc ar ffurf mentrau cefnogaeth leol, partneriaeth a gweithgareddau llais myfyrwyr. Bydd y strategaeth hon yn rhoi cyfleoedd ymarferol i bobl ifanc ymgysylltu â chymdeithas yng Nghymru, materion datganoledig a gweithgareddau undeb myfyrwyr. Bydd UCM Cymru'n gweithio gyda mentrau allgymorth perthnasol, gweithwyr ieuenctid a fframweithiau priodol i ennyn diddordeb cenhedlaeth newydd o ymgyrchwyr yng Nghymru drwy ddarparu lle y tu allan i'r dosbarth i ddatblygu sgiliau dinasyddiaeth.</w:t>
      </w:r>
    </w:p>
    <w:p w14:paraId="6918AF55" w14:textId="77777777" w:rsidR="00CD60F9" w:rsidRDefault="00CD60F9" w:rsidP="00CD60F9">
      <w:pPr>
        <w:ind w:left="720"/>
        <w:rPr>
          <w:szCs w:val="20"/>
        </w:rPr>
      </w:pPr>
    </w:p>
    <w:p w14:paraId="730B5121" w14:textId="77777777" w:rsidR="00CD60F9" w:rsidRDefault="00CD60F9" w:rsidP="00CD60F9">
      <w:pPr>
        <w:pStyle w:val="1Subhead"/>
        <w:ind w:firstLine="720"/>
        <w:rPr>
          <w:sz w:val="20"/>
          <w:szCs w:val="20"/>
        </w:rPr>
      </w:pPr>
      <w:r>
        <w:rPr>
          <w:sz w:val="20"/>
        </w:rPr>
        <w:t>Polisïau Byw sy'n berthnasol i'r strategaeth hon</w:t>
      </w:r>
    </w:p>
    <w:p w14:paraId="1434457E" w14:textId="77777777" w:rsidR="00CD60F9" w:rsidRDefault="00CD60F9" w:rsidP="00CD60F9">
      <w:pPr>
        <w:pStyle w:val="-1NUSTablegrid"/>
        <w:numPr>
          <w:ilvl w:val="0"/>
          <w:numId w:val="7"/>
        </w:numPr>
        <w:spacing w:before="0" w:after="0"/>
        <w:ind w:left="1440"/>
        <w:rPr>
          <w:b w:val="0"/>
          <w:color w:val="auto"/>
          <w:sz w:val="20"/>
        </w:rPr>
      </w:pPr>
      <w:r>
        <w:rPr>
          <w:b w:val="0"/>
          <w:color w:val="auto"/>
          <w:sz w:val="20"/>
        </w:rPr>
        <w:t>Rhoi'r ffync yn ôl i'r Ddraig</w:t>
      </w:r>
    </w:p>
    <w:p w14:paraId="345AB8D5" w14:textId="77777777" w:rsidR="00CD60F9" w:rsidRDefault="00CD60F9" w:rsidP="00CD60F9">
      <w:pPr>
        <w:pStyle w:val="-1NUSTablegrid"/>
        <w:numPr>
          <w:ilvl w:val="0"/>
          <w:numId w:val="7"/>
        </w:numPr>
        <w:spacing w:before="0" w:after="0"/>
        <w:ind w:left="1440"/>
        <w:rPr>
          <w:b w:val="0"/>
          <w:color w:val="auto"/>
          <w:sz w:val="20"/>
        </w:rPr>
      </w:pPr>
      <w:r>
        <w:rPr>
          <w:b w:val="0"/>
          <w:color w:val="auto"/>
          <w:sz w:val="20"/>
        </w:rPr>
        <w:t>Datganoli sy'n gweithio ar gyfer Cymru</w:t>
      </w:r>
    </w:p>
    <w:p w14:paraId="177196DA" w14:textId="77777777" w:rsidR="00CD60F9" w:rsidRDefault="00CD60F9" w:rsidP="00CD60F9">
      <w:pPr>
        <w:pStyle w:val="-1NUSTablegrid"/>
        <w:numPr>
          <w:ilvl w:val="0"/>
          <w:numId w:val="7"/>
        </w:numPr>
        <w:spacing w:before="0" w:after="0"/>
        <w:ind w:left="1440"/>
        <w:rPr>
          <w:b w:val="0"/>
          <w:color w:val="auto"/>
          <w:sz w:val="20"/>
        </w:rPr>
      </w:pPr>
      <w:r>
        <w:rPr>
          <w:b w:val="0"/>
          <w:color w:val="auto"/>
          <w:sz w:val="20"/>
        </w:rPr>
        <w:t>Annog myfyrwyr i bleidleisio</w:t>
      </w:r>
    </w:p>
    <w:p w14:paraId="7BB4EA01" w14:textId="77777777" w:rsidR="00CD60F9" w:rsidRDefault="00CD60F9" w:rsidP="00CD60F9">
      <w:pPr>
        <w:pStyle w:val="-1NUSTablegrid"/>
        <w:numPr>
          <w:ilvl w:val="0"/>
          <w:numId w:val="7"/>
        </w:numPr>
        <w:spacing w:before="0" w:after="0"/>
        <w:ind w:left="1440"/>
        <w:rPr>
          <w:b w:val="0"/>
          <w:color w:val="auto"/>
          <w:sz w:val="20"/>
        </w:rPr>
      </w:pPr>
      <w:r>
        <w:rPr>
          <w:b w:val="0"/>
          <w:color w:val="auto"/>
          <w:sz w:val="20"/>
        </w:rPr>
        <w:t>Dallbleidwyr a Phleidleisio</w:t>
      </w:r>
    </w:p>
    <w:p w14:paraId="66822D22" w14:textId="77777777" w:rsidR="00CD60F9" w:rsidRDefault="00CD60F9" w:rsidP="00CD60F9">
      <w:pPr>
        <w:pStyle w:val="-1NUSTablegrid"/>
        <w:numPr>
          <w:ilvl w:val="0"/>
          <w:numId w:val="7"/>
        </w:numPr>
        <w:spacing w:before="0" w:after="0"/>
        <w:ind w:left="1440"/>
        <w:rPr>
          <w:b w:val="0"/>
          <w:color w:val="auto"/>
          <w:sz w:val="20"/>
        </w:rPr>
      </w:pPr>
      <w:r>
        <w:rPr>
          <w:b w:val="0"/>
          <w:color w:val="auto"/>
          <w:sz w:val="20"/>
        </w:rPr>
        <w:t>Partneriaethau Cymunedol - mwy nag ymadrodd poblogaidd</w:t>
      </w:r>
    </w:p>
    <w:p w14:paraId="2B0A6C76" w14:textId="77777777" w:rsidR="00CD60F9" w:rsidRDefault="00CD60F9" w:rsidP="00CD60F9">
      <w:pPr>
        <w:pStyle w:val="-1NUSTablegrid"/>
        <w:numPr>
          <w:ilvl w:val="0"/>
          <w:numId w:val="7"/>
        </w:numPr>
        <w:spacing w:before="0" w:after="0"/>
        <w:ind w:left="1440"/>
        <w:rPr>
          <w:b w:val="0"/>
          <w:color w:val="auto"/>
          <w:sz w:val="20"/>
        </w:rPr>
      </w:pPr>
      <w:r>
        <w:rPr>
          <w:b w:val="0"/>
          <w:color w:val="auto"/>
          <w:sz w:val="20"/>
        </w:rPr>
        <w:t>Brwydr pobl ifanc am swyddi</w:t>
      </w:r>
    </w:p>
    <w:p w14:paraId="49EFAF0D" w14:textId="77777777" w:rsidR="00CD60F9" w:rsidRDefault="00CD60F9" w:rsidP="00CD60F9">
      <w:pPr>
        <w:pStyle w:val="-1NUSTablegrid"/>
        <w:numPr>
          <w:ilvl w:val="0"/>
          <w:numId w:val="7"/>
        </w:numPr>
        <w:spacing w:before="0" w:after="0"/>
        <w:ind w:left="1440"/>
        <w:rPr>
          <w:b w:val="0"/>
          <w:color w:val="auto"/>
          <w:sz w:val="20"/>
        </w:rPr>
      </w:pPr>
      <w:r>
        <w:rPr>
          <w:b w:val="0"/>
          <w:color w:val="auto"/>
          <w:sz w:val="20"/>
        </w:rPr>
        <w:t>Lles myfyrwyr yn y brifysgol</w:t>
      </w:r>
    </w:p>
    <w:p w14:paraId="0B1B6ACE" w14:textId="77777777" w:rsidR="00CD60F9" w:rsidRPr="00B45CC8" w:rsidRDefault="00CD60F9" w:rsidP="00CD60F9">
      <w:pPr>
        <w:pStyle w:val="-1NUSTablegrid"/>
        <w:spacing w:before="0" w:after="0"/>
        <w:ind w:left="1440"/>
        <w:rPr>
          <w:b w:val="0"/>
          <w:color w:val="auto"/>
          <w:sz w:val="20"/>
        </w:rPr>
      </w:pPr>
    </w:p>
    <w:p w14:paraId="35DD1596" w14:textId="77777777" w:rsidR="00CD60F9" w:rsidRDefault="00CD60F9" w:rsidP="00CD60F9">
      <w:pPr>
        <w:pStyle w:val="1Subhead"/>
        <w:ind w:left="720"/>
        <w:rPr>
          <w:sz w:val="20"/>
          <w:szCs w:val="20"/>
        </w:rPr>
      </w:pPr>
      <w:r>
        <w:rPr>
          <w:sz w:val="20"/>
        </w:rPr>
        <w:t xml:space="preserve">Yr hyn sydd angen i ni ei wneud fel mudiad </w:t>
      </w:r>
    </w:p>
    <w:p w14:paraId="7D91F088" w14:textId="77777777" w:rsidR="00CD60F9" w:rsidRPr="00E90674" w:rsidRDefault="00CD60F9" w:rsidP="00CD60F9">
      <w:pPr>
        <w:pStyle w:val="ListParagraph"/>
        <w:contextualSpacing/>
        <w:rPr>
          <w:rFonts w:ascii="Verdana" w:hAnsi="Verdana"/>
          <w:sz w:val="20"/>
          <w:szCs w:val="20"/>
        </w:rPr>
      </w:pPr>
      <w:r>
        <w:rPr>
          <w:rFonts w:ascii="Verdana" w:hAnsi="Verdana"/>
          <w:sz w:val="20"/>
        </w:rPr>
        <w:t>Cyfrannu at ymgyngoriadau perthnasol o amgylch ymgysylltiad ieuenctid, er enghraifft 'fforymau ieuenctid sirol' a 'dyfodol y ddraig ffynci'. Bydd y gwaith hwn yn ein helpu i greu naratif a fydd yn dylanwadu ar weithrediad Fframwaith Ymgysylltiad Ieuenctid Llywodraeth Cymru.</w:t>
      </w:r>
    </w:p>
    <w:p w14:paraId="62C597D3" w14:textId="77777777" w:rsidR="00CD60F9" w:rsidRPr="00E90674" w:rsidRDefault="00CD60F9" w:rsidP="00CD60F9">
      <w:pPr>
        <w:pStyle w:val="ListParagraph"/>
        <w:contextualSpacing/>
        <w:rPr>
          <w:rFonts w:ascii="Verdana" w:hAnsi="Verdana"/>
          <w:sz w:val="20"/>
          <w:szCs w:val="20"/>
        </w:rPr>
      </w:pPr>
    </w:p>
    <w:p w14:paraId="515E74C2" w14:textId="77777777" w:rsidR="00CD60F9" w:rsidRDefault="00CD60F9" w:rsidP="00CD60F9">
      <w:pPr>
        <w:ind w:left="720"/>
        <w:contextualSpacing/>
        <w:rPr>
          <w:szCs w:val="20"/>
        </w:rPr>
      </w:pPr>
      <w:r>
        <w:t>Byddwn yn cynyddu ein gallu i ddylanwadu drwy greu cronfa ddata o gysylltiadau ymhlith mudiadau ieuenctid, gan ffurfio clymblaid sy'n seiliedig ar waith UCM Cymru ac undebau myfyrwyr. Er enghraifft, bydd ymgysylltu â gwaith Arsyllfa Cymru ar Hawliau Dynol Plant a Phobl Ifanc yn allweddol mewn datblygu sgiliau arweinyddiaeth a dinasyddiaeth yn ystod y blynyddoedd cynnar, gan helpu pobl ifanc i gael llais ar faterion sy'n effeithio arnynt hwy a'u cymunedau - mae gan undebau myfyrwyr rôl sylweddol i'w chwarae mewn gweithredu'r strategaeth hon, yn seiliedig ar anghenion lleol a chymunedol yr ardaloedd hynny.</w:t>
      </w:r>
    </w:p>
    <w:p w14:paraId="2FB22107" w14:textId="77777777" w:rsidR="00CD60F9" w:rsidRDefault="00CD60F9" w:rsidP="00CD60F9">
      <w:pPr>
        <w:ind w:left="720"/>
        <w:contextualSpacing/>
        <w:rPr>
          <w:szCs w:val="20"/>
        </w:rPr>
      </w:pPr>
    </w:p>
    <w:p w14:paraId="5FA9C842" w14:textId="77777777" w:rsidR="00CD60F9" w:rsidRPr="001345AD" w:rsidRDefault="00CD60F9" w:rsidP="00CD60F9">
      <w:pPr>
        <w:ind w:left="720"/>
        <w:contextualSpacing/>
        <w:rPr>
          <w:szCs w:val="20"/>
        </w:rPr>
      </w:pPr>
      <w:r>
        <w:t>Bydd UCM Cymru'n gweithio gydag undebau myfyrwyr i ffurfio partneriaethau lleol a rhanbarthol o amgylch gwaith/llais ieuenctid er mwyn cynyddu gweithgaredd ymgyrchu rhanbarthol, gan weithio'n uniongyrchol gydag ysgolion a cholegau. Hefyd darparu cyfleoedd fel clybiau ar-ôl-ysgol drwy glybiau a chymdeithasau a/neu gymdeithasau academaidd, neu ddarparu lleoliad mewn adeiladau undebau ar gyfer gweithgareddau ieuenctid. Bydd unrhyw beth y gall undebau ei wneud i roi cefnogaeth i bobl ifanc nawr yn helpu i ysbrydoli a llunio profiadau cadarnhaol o fudiad y myfyrwyr pan fyddant yn iau. Gall ein harweinwyr y dyfodol wedyn dyfu a datblygu wrth iddynt ddechrau ar wahanol ffurfiau o addysg a chyflogaeth.</w:t>
      </w:r>
    </w:p>
    <w:p w14:paraId="0F746718" w14:textId="77777777" w:rsidR="00CD60F9" w:rsidRDefault="00CD60F9" w:rsidP="00CD60F9">
      <w:pPr>
        <w:ind w:left="720"/>
        <w:contextualSpacing/>
        <w:rPr>
          <w:szCs w:val="20"/>
        </w:rPr>
      </w:pPr>
    </w:p>
    <w:p w14:paraId="7FA3B265" w14:textId="77777777" w:rsidR="00CD60F9" w:rsidRDefault="00CD60F9" w:rsidP="00CD60F9">
      <w:pPr>
        <w:pStyle w:val="1Subhead"/>
        <w:ind w:left="720"/>
        <w:rPr>
          <w:sz w:val="20"/>
          <w:szCs w:val="20"/>
        </w:rPr>
      </w:pPr>
      <w:r>
        <w:rPr>
          <w:sz w:val="20"/>
        </w:rPr>
        <w:t>Bydd Tîm Swyddogion UCM Cymru'n gweithio gyda chi i wneud y canlynol:</w:t>
      </w:r>
    </w:p>
    <w:p w14:paraId="45FFD31D" w14:textId="77777777" w:rsidR="00CD60F9" w:rsidRPr="00CD4C2A" w:rsidRDefault="00CD60F9" w:rsidP="00CD60F9">
      <w:pPr>
        <w:pStyle w:val="ListParagraph"/>
        <w:numPr>
          <w:ilvl w:val="0"/>
          <w:numId w:val="16"/>
        </w:numPr>
        <w:ind w:left="1440"/>
        <w:contextualSpacing/>
        <w:rPr>
          <w:rFonts w:ascii="Verdana" w:hAnsi="Verdana"/>
          <w:sz w:val="20"/>
          <w:szCs w:val="20"/>
        </w:rPr>
      </w:pPr>
      <w:r>
        <w:rPr>
          <w:rFonts w:ascii="Verdana" w:hAnsi="Verdana"/>
          <w:sz w:val="20"/>
        </w:rPr>
        <w:t>Datblygu gallu, cysylltiadau a chefnogaeth ar gyfer eich ymgyrchoedd drwy weithio gydag ysgolion, colegau a fforymau ieuenctid lleol ar weithgareddau ymgyrchu</w:t>
      </w:r>
    </w:p>
    <w:p w14:paraId="0252D448" w14:textId="77777777" w:rsidR="00CD60F9" w:rsidRPr="00CD4C2A" w:rsidRDefault="00CD60F9" w:rsidP="00CD60F9">
      <w:pPr>
        <w:pStyle w:val="ListParagraph"/>
        <w:numPr>
          <w:ilvl w:val="0"/>
          <w:numId w:val="16"/>
        </w:numPr>
        <w:ind w:left="1440"/>
        <w:contextualSpacing/>
        <w:rPr>
          <w:rFonts w:ascii="Verdana" w:hAnsi="Verdana"/>
          <w:sz w:val="20"/>
          <w:szCs w:val="20"/>
        </w:rPr>
      </w:pPr>
      <w:r>
        <w:rPr>
          <w:rFonts w:ascii="Verdana" w:hAnsi="Verdana"/>
          <w:sz w:val="20"/>
        </w:rPr>
        <w:t>Datblygu maniffestos rhanbarthol/lleol yn barod ar gyfer etholiadau'r Cynulliad</w:t>
      </w:r>
    </w:p>
    <w:p w14:paraId="3EA69257" w14:textId="77777777" w:rsidR="00CD60F9" w:rsidRPr="00CD4C2A" w:rsidRDefault="00CD60F9" w:rsidP="00CD60F9">
      <w:pPr>
        <w:pStyle w:val="ListParagraph"/>
        <w:numPr>
          <w:ilvl w:val="0"/>
          <w:numId w:val="16"/>
        </w:numPr>
        <w:ind w:left="1440"/>
        <w:contextualSpacing/>
        <w:rPr>
          <w:rFonts w:ascii="Verdana" w:hAnsi="Verdana"/>
          <w:sz w:val="20"/>
          <w:szCs w:val="20"/>
        </w:rPr>
      </w:pPr>
      <w:r>
        <w:rPr>
          <w:rFonts w:ascii="Verdana" w:hAnsi="Verdana"/>
          <w:sz w:val="20"/>
        </w:rPr>
        <w:t>Cyfrannu'n effeithiol at Grŵp Llywio Ymgysylltiad Ieuenctid Llywydd y Cynulliad</w:t>
      </w:r>
    </w:p>
    <w:p w14:paraId="1748F8B0" w14:textId="77777777" w:rsidR="00CD60F9" w:rsidRPr="00CD4C2A" w:rsidRDefault="00CD60F9" w:rsidP="00CD60F9">
      <w:pPr>
        <w:pStyle w:val="ListParagraph"/>
        <w:numPr>
          <w:ilvl w:val="0"/>
          <w:numId w:val="16"/>
        </w:numPr>
        <w:ind w:left="1440"/>
        <w:contextualSpacing/>
        <w:rPr>
          <w:rFonts w:ascii="Verdana" w:hAnsi="Verdana"/>
          <w:sz w:val="20"/>
          <w:szCs w:val="20"/>
        </w:rPr>
      </w:pPr>
      <w:r>
        <w:rPr>
          <w:rFonts w:ascii="Verdana" w:hAnsi="Verdana"/>
          <w:sz w:val="20"/>
        </w:rPr>
        <w:lastRenderedPageBreak/>
        <w:t>Cyd-drefnu perthynas weithio ag ysgolion a cholegau ynghylch gwirfoddoli neu gyfleoedd eraill i fyfyrwyr y gall pobl ifanc ymgymryd â hwy.</w:t>
      </w:r>
    </w:p>
    <w:p w14:paraId="657943B0" w14:textId="77777777" w:rsidR="00CD60F9" w:rsidRPr="00CD4C2A" w:rsidRDefault="00CD60F9" w:rsidP="00CD60F9">
      <w:pPr>
        <w:pStyle w:val="ListParagraph"/>
        <w:numPr>
          <w:ilvl w:val="0"/>
          <w:numId w:val="16"/>
        </w:numPr>
        <w:ind w:left="1440"/>
        <w:contextualSpacing/>
        <w:rPr>
          <w:rFonts w:ascii="Verdana" w:hAnsi="Verdana"/>
          <w:sz w:val="20"/>
          <w:szCs w:val="20"/>
        </w:rPr>
      </w:pPr>
      <w:r>
        <w:rPr>
          <w:rFonts w:ascii="Verdana" w:hAnsi="Verdana"/>
          <w:sz w:val="20"/>
        </w:rPr>
        <w:t>Gweithredu canlyniadau ymgynghoriad Pleidlais yn 16</w:t>
      </w:r>
    </w:p>
    <w:p w14:paraId="7826A946" w14:textId="77777777" w:rsidR="00CD60F9" w:rsidRDefault="00CD60F9" w:rsidP="00CD60F9">
      <w:pPr>
        <w:pStyle w:val="1Subhead"/>
        <w:rPr>
          <w:sz w:val="20"/>
          <w:szCs w:val="20"/>
        </w:rPr>
      </w:pPr>
    </w:p>
    <w:p w14:paraId="7E38E9AC" w14:textId="77777777" w:rsidR="00CD60F9" w:rsidRPr="00E8677D" w:rsidRDefault="00CD60F9" w:rsidP="00CD60F9">
      <w:pPr>
        <w:pStyle w:val="1Subhead"/>
        <w:ind w:firstLine="720"/>
        <w:rPr>
          <w:sz w:val="20"/>
          <w:szCs w:val="20"/>
        </w:rPr>
      </w:pPr>
      <w:r>
        <w:rPr>
          <w:sz w:val="20"/>
        </w:rPr>
        <w:t>Cysylltydd Staff UCM Cymru:</w:t>
      </w:r>
    </w:p>
    <w:p w14:paraId="68696671" w14:textId="77777777" w:rsidR="00CD60F9" w:rsidRDefault="00CD60F9" w:rsidP="00CD60F9">
      <w:pPr>
        <w:pStyle w:val="1Subhead"/>
        <w:ind w:firstLine="720"/>
        <w:rPr>
          <w:b w:val="0"/>
          <w:color w:val="auto"/>
          <w:sz w:val="20"/>
          <w:szCs w:val="20"/>
        </w:rPr>
      </w:pPr>
      <w:r>
        <w:rPr>
          <w:b w:val="0"/>
          <w:color w:val="auto"/>
          <w:sz w:val="20"/>
        </w:rPr>
        <w:t>Steve Coole, Cyfarwyddwr</w:t>
      </w:r>
    </w:p>
    <w:p w14:paraId="2E8BD9BD" w14:textId="77777777" w:rsidR="00CD60F9" w:rsidRDefault="00CD60F9" w:rsidP="00CD60F9">
      <w:pPr>
        <w:pStyle w:val="1Subhead"/>
        <w:rPr>
          <w:b w:val="0"/>
          <w:color w:val="auto"/>
          <w:sz w:val="20"/>
          <w:szCs w:val="20"/>
        </w:rPr>
      </w:pPr>
      <w:r>
        <w:tab/>
      </w:r>
      <w:hyperlink r:id="rId48">
        <w:r>
          <w:rPr>
            <w:rStyle w:val="Hyperlink"/>
            <w:b w:val="0"/>
            <w:sz w:val="20"/>
          </w:rPr>
          <w:t>stephen.coole@nus-wales.org.uk</w:t>
        </w:r>
      </w:hyperlink>
      <w:r>
        <w:rPr>
          <w:b w:val="0"/>
          <w:color w:val="auto"/>
          <w:sz w:val="20"/>
        </w:rPr>
        <w:t xml:space="preserve"> </w:t>
      </w:r>
    </w:p>
    <w:p w14:paraId="462CF596" w14:textId="77777777" w:rsidR="00CD60F9" w:rsidRDefault="00CD60F9" w:rsidP="00CD60F9">
      <w:pPr>
        <w:pStyle w:val="1Subhead"/>
        <w:rPr>
          <w:b w:val="0"/>
          <w:color w:val="auto"/>
          <w:sz w:val="20"/>
          <w:szCs w:val="20"/>
        </w:rPr>
      </w:pPr>
      <w:r>
        <w:tab/>
      </w:r>
      <w:r>
        <w:rPr>
          <w:b w:val="0"/>
          <w:color w:val="auto"/>
          <w:sz w:val="20"/>
        </w:rPr>
        <w:t>07971 653 448</w:t>
      </w:r>
    </w:p>
    <w:p w14:paraId="45D651BC" w14:textId="77777777" w:rsidR="00CD60F9" w:rsidRDefault="00CD60F9" w:rsidP="00CD60F9">
      <w:pPr>
        <w:pStyle w:val="1Subhead"/>
        <w:ind w:firstLine="720"/>
        <w:rPr>
          <w:b w:val="0"/>
          <w:color w:val="auto"/>
          <w:sz w:val="20"/>
          <w:szCs w:val="20"/>
        </w:rPr>
      </w:pPr>
    </w:p>
    <w:p w14:paraId="4A0A75C2" w14:textId="77777777" w:rsidR="00CD60F9" w:rsidRPr="00E8677D" w:rsidRDefault="00CD60F9" w:rsidP="00CD60F9">
      <w:pPr>
        <w:pStyle w:val="1Subhead"/>
        <w:ind w:firstLine="720"/>
        <w:rPr>
          <w:sz w:val="20"/>
          <w:szCs w:val="20"/>
        </w:rPr>
      </w:pPr>
      <w:r>
        <w:rPr>
          <w:sz w:val="20"/>
        </w:rPr>
        <w:t>Cysylltyddion PGC UCM Cymru:</w:t>
      </w:r>
    </w:p>
    <w:p w14:paraId="0E5472DD" w14:textId="77777777" w:rsidR="00CD60F9" w:rsidRPr="00475AA3" w:rsidRDefault="00CD60F9" w:rsidP="00CD60F9">
      <w:pPr>
        <w:pStyle w:val="ListParagraph"/>
        <w:rPr>
          <w:rFonts w:ascii="Verdana" w:hAnsi="Verdana"/>
          <w:sz w:val="20"/>
          <w:szCs w:val="20"/>
        </w:rPr>
      </w:pPr>
      <w:r>
        <w:rPr>
          <w:rFonts w:ascii="Verdana" w:hAnsi="Verdana"/>
          <w:sz w:val="20"/>
        </w:rPr>
        <w:t xml:space="preserve">Robiu Salisu – </w:t>
      </w:r>
      <w:hyperlink r:id="rId49">
        <w:r>
          <w:rPr>
            <w:rStyle w:val="Hyperlink"/>
            <w:rFonts w:ascii="Verdana" w:hAnsi="Verdana"/>
            <w:sz w:val="20"/>
          </w:rPr>
          <w:t>robiu.salisu@nus-wales.org.uk</w:t>
        </w:r>
      </w:hyperlink>
      <w:r>
        <w:rPr>
          <w:rFonts w:ascii="Verdana" w:hAnsi="Verdana"/>
          <w:sz w:val="20"/>
        </w:rPr>
        <w:t xml:space="preserve"> </w:t>
      </w:r>
    </w:p>
    <w:p w14:paraId="58C74487" w14:textId="77777777" w:rsidR="00CD60F9" w:rsidRDefault="00CD60F9" w:rsidP="00CD60F9">
      <w:pPr>
        <w:pStyle w:val="ListParagraph"/>
        <w:rPr>
          <w:rFonts w:ascii="Verdana" w:hAnsi="Verdana"/>
          <w:sz w:val="20"/>
          <w:szCs w:val="20"/>
        </w:rPr>
      </w:pPr>
      <w:r>
        <w:rPr>
          <w:rFonts w:ascii="Verdana" w:hAnsi="Verdana"/>
          <w:sz w:val="20"/>
        </w:rPr>
        <w:t xml:space="preserve">Sarah Lynn – </w:t>
      </w:r>
      <w:hyperlink r:id="rId50">
        <w:r>
          <w:rPr>
            <w:rStyle w:val="Hyperlink"/>
            <w:rFonts w:ascii="Verdana" w:hAnsi="Verdana"/>
            <w:sz w:val="20"/>
          </w:rPr>
          <w:t>sarah.lynn@nus-wales.org.uk</w:t>
        </w:r>
      </w:hyperlink>
    </w:p>
    <w:p w14:paraId="6F9CCA61" w14:textId="77777777" w:rsidR="00CD60F9" w:rsidRPr="00ED58D0" w:rsidRDefault="00CD60F9" w:rsidP="00CD60F9">
      <w:pPr>
        <w:pStyle w:val="ListParagraph"/>
        <w:rPr>
          <w:rFonts w:ascii="Verdana" w:hAnsi="Verdana"/>
          <w:sz w:val="20"/>
          <w:szCs w:val="20"/>
        </w:rPr>
      </w:pPr>
      <w:r>
        <w:rPr>
          <w:rFonts w:ascii="Verdana" w:hAnsi="Verdana"/>
          <w:sz w:val="20"/>
        </w:rPr>
        <w:t xml:space="preserve">Ryan Davies – </w:t>
      </w:r>
      <w:hyperlink r:id="rId51">
        <w:r>
          <w:rPr>
            <w:rStyle w:val="Hyperlink"/>
            <w:rFonts w:ascii="Verdana" w:hAnsi="Verdana"/>
            <w:sz w:val="20"/>
          </w:rPr>
          <w:t>ryan.davies@nus-wales.org.uk</w:t>
        </w:r>
      </w:hyperlink>
    </w:p>
    <w:p w14:paraId="6D0CD52F" w14:textId="77777777" w:rsidR="00CD60F9" w:rsidRPr="00D8354C" w:rsidRDefault="00CD60F9" w:rsidP="00CD60F9">
      <w:pPr>
        <w:pStyle w:val="1Subhead"/>
        <w:ind w:firstLine="720"/>
        <w:rPr>
          <w:b w:val="0"/>
          <w:color w:val="auto"/>
          <w:sz w:val="20"/>
          <w:szCs w:val="20"/>
        </w:rPr>
      </w:pPr>
      <w:r>
        <w:rPr>
          <w:b w:val="0"/>
          <w:color w:val="auto"/>
          <w:sz w:val="20"/>
        </w:rPr>
        <w:t xml:space="preserve">Akosva Darko – </w:t>
      </w:r>
      <w:hyperlink r:id="rId52">
        <w:r>
          <w:rPr>
            <w:rStyle w:val="Hyperlink"/>
            <w:b w:val="0"/>
            <w:sz w:val="20"/>
          </w:rPr>
          <w:t>akosva.darko@nus-wales.org.uk</w:t>
        </w:r>
      </w:hyperlink>
      <w:r>
        <w:rPr>
          <w:b w:val="0"/>
          <w:color w:val="auto"/>
          <w:sz w:val="20"/>
        </w:rPr>
        <w:t xml:space="preserve"> </w:t>
      </w:r>
    </w:p>
    <w:p w14:paraId="205B6649" w14:textId="77777777" w:rsidR="00CD60F9" w:rsidRDefault="00CD60F9" w:rsidP="00CD60F9">
      <w:pPr>
        <w:pStyle w:val="1Subhead"/>
        <w:ind w:firstLine="720"/>
        <w:rPr>
          <w:sz w:val="20"/>
          <w:szCs w:val="20"/>
        </w:rPr>
      </w:pPr>
    </w:p>
    <w:p w14:paraId="2103F14F" w14:textId="77777777" w:rsidR="0058500A" w:rsidRDefault="0058500A" w:rsidP="0058500A">
      <w:pPr>
        <w:pStyle w:val="1Heading"/>
        <w:ind w:left="720"/>
      </w:pPr>
      <w:r>
        <w:t>Yr hyn bydd fy undeb myfyrwyr yn ei wneud....</w:t>
      </w:r>
    </w:p>
    <w:p w14:paraId="2F4D1587" w14:textId="77777777" w:rsidR="0058500A" w:rsidRPr="002237C5" w:rsidRDefault="0058500A" w:rsidP="0058500A">
      <w:pPr>
        <w:pStyle w:val="1Heading"/>
        <w:ind w:left="720"/>
        <w:rPr>
          <w:b w:val="0"/>
          <w:sz w:val="28"/>
          <w:szCs w:val="28"/>
        </w:rPr>
      </w:pPr>
      <w:r>
        <w:rPr>
          <w:b w:val="0"/>
          <w:sz w:val="28"/>
        </w:rPr>
        <w:t>Ymgysylltiad ieuenctid a chyfleoedd i fyfyrwyr</w:t>
      </w:r>
    </w:p>
    <w:tbl>
      <w:tblPr>
        <w:tblStyle w:val="TableGrid"/>
        <w:tblW w:w="0" w:type="auto"/>
        <w:tblInd w:w="552"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8482"/>
      </w:tblGrid>
      <w:tr w:rsidR="0058500A" w14:paraId="237C5372" w14:textId="77777777" w:rsidTr="0058500A">
        <w:tc>
          <w:tcPr>
            <w:tcW w:w="8482" w:type="dxa"/>
          </w:tcPr>
          <w:p w14:paraId="3B3FADDE" w14:textId="77777777" w:rsidR="0058500A" w:rsidRDefault="0058500A" w:rsidP="00DC76FD">
            <w:pPr>
              <w:pStyle w:val="1Heading"/>
            </w:pPr>
          </w:p>
          <w:p w14:paraId="14FDDE9D" w14:textId="77777777" w:rsidR="0058500A" w:rsidRDefault="0058500A" w:rsidP="00DC76FD">
            <w:pPr>
              <w:pStyle w:val="1Heading"/>
            </w:pPr>
          </w:p>
          <w:p w14:paraId="6A51F304" w14:textId="77777777" w:rsidR="0058500A" w:rsidRDefault="0058500A" w:rsidP="00DC76FD">
            <w:pPr>
              <w:pStyle w:val="1Heading"/>
            </w:pPr>
          </w:p>
          <w:p w14:paraId="64E4D351" w14:textId="77777777" w:rsidR="0058500A" w:rsidRDefault="0058500A" w:rsidP="00DC76FD">
            <w:pPr>
              <w:pStyle w:val="1Heading"/>
            </w:pPr>
          </w:p>
          <w:p w14:paraId="398BB5B9" w14:textId="77777777" w:rsidR="0058500A" w:rsidRDefault="0058500A" w:rsidP="00DC76FD">
            <w:pPr>
              <w:pStyle w:val="1Heading"/>
            </w:pPr>
          </w:p>
          <w:p w14:paraId="3FC7583E" w14:textId="77777777" w:rsidR="0058500A" w:rsidRDefault="0058500A" w:rsidP="00DC76FD">
            <w:pPr>
              <w:pStyle w:val="1Heading"/>
            </w:pPr>
          </w:p>
          <w:p w14:paraId="5D911ACA" w14:textId="77777777" w:rsidR="0058500A" w:rsidRDefault="0058500A" w:rsidP="00DC76FD">
            <w:pPr>
              <w:pStyle w:val="1Heading"/>
            </w:pPr>
          </w:p>
          <w:p w14:paraId="22BD902D" w14:textId="77777777" w:rsidR="0058500A" w:rsidRDefault="0058500A" w:rsidP="00DC76FD">
            <w:pPr>
              <w:pStyle w:val="1Heading"/>
            </w:pPr>
          </w:p>
          <w:p w14:paraId="5D50CB30" w14:textId="77777777" w:rsidR="0058500A" w:rsidRDefault="0058500A" w:rsidP="00DC76FD">
            <w:pPr>
              <w:pStyle w:val="1Heading"/>
            </w:pPr>
          </w:p>
          <w:p w14:paraId="7F8FDD28" w14:textId="77777777" w:rsidR="0058500A" w:rsidRDefault="0058500A" w:rsidP="00DC76FD">
            <w:pPr>
              <w:pStyle w:val="1Heading"/>
            </w:pPr>
          </w:p>
          <w:p w14:paraId="4D2436E0" w14:textId="77777777" w:rsidR="0058500A" w:rsidRDefault="0058500A" w:rsidP="00DC76FD">
            <w:pPr>
              <w:pStyle w:val="1Heading"/>
            </w:pPr>
          </w:p>
          <w:p w14:paraId="7D75D1F8" w14:textId="77777777" w:rsidR="0058500A" w:rsidRDefault="0058500A" w:rsidP="00DC76FD">
            <w:pPr>
              <w:pStyle w:val="1Heading"/>
            </w:pPr>
          </w:p>
          <w:p w14:paraId="2C050F0E" w14:textId="77777777" w:rsidR="0058500A" w:rsidRDefault="0058500A" w:rsidP="00DC76FD">
            <w:pPr>
              <w:pStyle w:val="1Heading"/>
            </w:pPr>
          </w:p>
          <w:p w14:paraId="591F5E95" w14:textId="77777777" w:rsidR="0058500A" w:rsidRDefault="0058500A" w:rsidP="00DC76FD">
            <w:pPr>
              <w:pStyle w:val="1Heading"/>
            </w:pPr>
          </w:p>
        </w:tc>
      </w:tr>
    </w:tbl>
    <w:p w14:paraId="2C93111B" w14:textId="77777777" w:rsidR="0058500A" w:rsidRDefault="0058500A" w:rsidP="00CD60F9">
      <w:pPr>
        <w:pStyle w:val="1Subhead"/>
        <w:ind w:firstLine="720"/>
        <w:rPr>
          <w:sz w:val="20"/>
          <w:szCs w:val="20"/>
        </w:rPr>
      </w:pPr>
    </w:p>
    <w:p w14:paraId="6D6FBBE2" w14:textId="77777777" w:rsidR="00CD60F9" w:rsidRPr="0058500A" w:rsidRDefault="00CD60F9" w:rsidP="00CD60F9">
      <w:pPr>
        <w:pStyle w:val="1Subhead"/>
        <w:ind w:firstLine="720"/>
      </w:pPr>
      <w:r>
        <w:lastRenderedPageBreak/>
        <w:t>Adolygiad o AU (Adolygiad Diamond)</w:t>
      </w:r>
    </w:p>
    <w:p w14:paraId="7287C43C" w14:textId="77777777" w:rsidR="00CD60F9" w:rsidRPr="00DF3E6B" w:rsidRDefault="00CD60F9" w:rsidP="00CD60F9">
      <w:pPr>
        <w:ind w:left="720"/>
        <w:rPr>
          <w:szCs w:val="20"/>
        </w:rPr>
      </w:pPr>
      <w:r>
        <w:t>Bwriad y strategaeth hon yw sicrhau y caiff llais myfyrwyr ei uchafu yn yr adolygiad eang o gyllid myfyrwyr ac addysg uwch a dylanwadu ar y farn wleidyddol cyn etholiadau'r Cynulliad 2016 i fabwysiadu polisïau i hybu achos myfyrwyr. Mae Adolygiad Diamond yn edrych ar ystod eang o feysydd, nid yn unig lefel y ffioedd dysgu a delir gan fyfyrwyr sy'n hanu o Gymru, sy'n cynnwys polisi ehangu mynediad, cyllid AU, cyllid ôlraddedigion, trefniadau cyllido trawsffiniol, rôl CCAUC a dyled myfyrwyr.</w:t>
      </w:r>
    </w:p>
    <w:p w14:paraId="5D802ACE" w14:textId="77777777" w:rsidR="00CD60F9" w:rsidRPr="00DF3E6B" w:rsidRDefault="00CD60F9" w:rsidP="00CD60F9">
      <w:pPr>
        <w:rPr>
          <w:szCs w:val="20"/>
        </w:rPr>
      </w:pPr>
    </w:p>
    <w:p w14:paraId="18F7082A" w14:textId="77777777" w:rsidR="00CD60F9" w:rsidRPr="00DF3E6B" w:rsidRDefault="00CD60F9" w:rsidP="00CD60F9">
      <w:pPr>
        <w:ind w:left="720"/>
        <w:rPr>
          <w:szCs w:val="20"/>
        </w:rPr>
      </w:pPr>
      <w:r>
        <w:t xml:space="preserve">Mae gan UCM Cymru gynrychiolydd ar y panel adolygu ac rydym wedi cyflwyno ein hymateb sy'n manylu ein barn ar y system bresennol o gyllido AU a chyllid myfyrwyr. Ynddo, rydym wedi'u cynnig pum maes i'w gwarchod (yn fras): 1) Gwarchod cyllid trawsffiniol, 2) Yr angen am fwy o gyllid i gynorthwyo costau byw myfyrwyr, 3) System gyllido dysgwyr ôlraddedig a rhan amser sy'n gynaliadwy ac yn hygyrch, 4) Mwy o warchodaeth i fyfyrwyr rhyngwladol a 5) Gwarchod cyllid addysg gyfrwng-Cymraeg ôl-16. </w:t>
      </w:r>
    </w:p>
    <w:p w14:paraId="5800F93D" w14:textId="77777777" w:rsidR="00CD60F9" w:rsidRPr="00DF3E6B" w:rsidRDefault="00CD60F9" w:rsidP="00CD60F9">
      <w:pPr>
        <w:rPr>
          <w:szCs w:val="20"/>
        </w:rPr>
      </w:pPr>
    </w:p>
    <w:p w14:paraId="38668C07" w14:textId="77777777" w:rsidR="00CD60F9" w:rsidRPr="00DF3E6B" w:rsidRDefault="00CD60F9" w:rsidP="00CD60F9">
      <w:pPr>
        <w:ind w:left="720"/>
        <w:rPr>
          <w:szCs w:val="20"/>
        </w:rPr>
      </w:pPr>
      <w:r>
        <w:t>Dylid llunio'r strategaeth hon i ddwysáu'r pwysedd ar arweinwyr y sector sy'n rhan o'r adolygiad, yn ogystal â phwyso ar bleidiau gwleidyddol, i deilwra eu polisïau addysg er mwyn dwyn budd i fyfyrwyr. Dylid hefyd ceisio codi ymwybyddiaeth o bwysigrwydd yr adolygiad i gorff y myfyrwyr a cheisio barn i fireinio ei blaenoriaethau gydol y flwyddyn nesaf.</w:t>
      </w:r>
    </w:p>
    <w:p w14:paraId="5116AD7A" w14:textId="77777777" w:rsidR="00CD60F9" w:rsidRDefault="00CD60F9" w:rsidP="00CD60F9">
      <w:pPr>
        <w:pStyle w:val="1Subhead"/>
        <w:ind w:firstLine="720"/>
        <w:rPr>
          <w:sz w:val="20"/>
          <w:szCs w:val="20"/>
        </w:rPr>
      </w:pPr>
    </w:p>
    <w:p w14:paraId="6E09FF5A" w14:textId="77777777" w:rsidR="00CD60F9" w:rsidRDefault="00CD60F9" w:rsidP="00CD60F9">
      <w:pPr>
        <w:pStyle w:val="1Subhead"/>
        <w:ind w:firstLine="720"/>
        <w:rPr>
          <w:sz w:val="20"/>
          <w:szCs w:val="20"/>
        </w:rPr>
      </w:pPr>
      <w:r>
        <w:rPr>
          <w:sz w:val="20"/>
        </w:rPr>
        <w:t>Polisïau Byw sy'n berthnasol i'r strategaeth hon</w:t>
      </w:r>
    </w:p>
    <w:p w14:paraId="10961E54" w14:textId="77777777" w:rsidR="00CD60F9" w:rsidRDefault="00CD60F9" w:rsidP="00CD60F9">
      <w:pPr>
        <w:pStyle w:val="-1NUSTablegrid"/>
        <w:numPr>
          <w:ilvl w:val="0"/>
          <w:numId w:val="8"/>
        </w:numPr>
        <w:spacing w:before="0" w:after="0"/>
        <w:ind w:left="1440"/>
        <w:rPr>
          <w:b w:val="0"/>
          <w:color w:val="auto"/>
          <w:sz w:val="20"/>
        </w:rPr>
      </w:pPr>
      <w:r>
        <w:rPr>
          <w:b w:val="0"/>
          <w:color w:val="auto"/>
          <w:sz w:val="20"/>
        </w:rPr>
        <w:t>Dim TGAU i chi</w:t>
      </w:r>
    </w:p>
    <w:p w14:paraId="6A162F17" w14:textId="77777777" w:rsidR="00CD60F9" w:rsidRDefault="00CD60F9" w:rsidP="00CD60F9">
      <w:pPr>
        <w:pStyle w:val="-1NUSTablegrid"/>
        <w:numPr>
          <w:ilvl w:val="0"/>
          <w:numId w:val="8"/>
        </w:numPr>
        <w:spacing w:before="0" w:after="0"/>
        <w:ind w:left="1440"/>
        <w:rPr>
          <w:b w:val="0"/>
          <w:color w:val="auto"/>
          <w:sz w:val="20"/>
        </w:rPr>
      </w:pPr>
      <w:r>
        <w:rPr>
          <w:b w:val="0"/>
          <w:color w:val="auto"/>
          <w:sz w:val="20"/>
        </w:rPr>
        <w:t>Mae Cymru angen system fenthyciadau ar gyfer ôl-raddedigion</w:t>
      </w:r>
    </w:p>
    <w:p w14:paraId="7019767F" w14:textId="77777777" w:rsidR="00CD60F9" w:rsidRDefault="00CD60F9" w:rsidP="00CD60F9">
      <w:pPr>
        <w:pStyle w:val="-1NUSTablegrid"/>
        <w:numPr>
          <w:ilvl w:val="0"/>
          <w:numId w:val="8"/>
        </w:numPr>
        <w:spacing w:before="0" w:after="0"/>
        <w:ind w:left="1440"/>
        <w:rPr>
          <w:b w:val="0"/>
          <w:color w:val="auto"/>
          <w:sz w:val="20"/>
        </w:rPr>
      </w:pPr>
      <w:r>
        <w:rPr>
          <w:b w:val="0"/>
          <w:color w:val="auto"/>
          <w:sz w:val="20"/>
        </w:rPr>
        <w:t>Nid yw LCA a GDLlC yn ddigon da</w:t>
      </w:r>
    </w:p>
    <w:p w14:paraId="1BE3CA9E" w14:textId="77777777" w:rsidR="00CD60F9" w:rsidRDefault="00CD60F9" w:rsidP="00CD60F9">
      <w:pPr>
        <w:pStyle w:val="-1NUSTablegrid"/>
        <w:numPr>
          <w:ilvl w:val="0"/>
          <w:numId w:val="8"/>
        </w:numPr>
        <w:spacing w:before="0" w:after="0"/>
        <w:ind w:left="1440"/>
        <w:rPr>
          <w:b w:val="0"/>
          <w:color w:val="auto"/>
          <w:sz w:val="20"/>
        </w:rPr>
      </w:pPr>
      <w:r>
        <w:rPr>
          <w:b w:val="0"/>
          <w:color w:val="auto"/>
          <w:sz w:val="20"/>
        </w:rPr>
        <w:t>Cyllido Ôl -19</w:t>
      </w:r>
    </w:p>
    <w:p w14:paraId="0CE0D935" w14:textId="77777777" w:rsidR="00CD60F9" w:rsidRDefault="00CD60F9" w:rsidP="00CD60F9">
      <w:pPr>
        <w:pStyle w:val="-1NUSTablegrid"/>
        <w:numPr>
          <w:ilvl w:val="0"/>
          <w:numId w:val="8"/>
        </w:numPr>
        <w:spacing w:before="0" w:after="0"/>
        <w:ind w:left="1440"/>
        <w:rPr>
          <w:b w:val="0"/>
          <w:color w:val="auto"/>
          <w:sz w:val="20"/>
        </w:rPr>
      </w:pPr>
      <w:r>
        <w:rPr>
          <w:b w:val="0"/>
          <w:color w:val="auto"/>
          <w:sz w:val="20"/>
        </w:rPr>
        <w:t>Nid yw tocynnau bws yn fargen dda rhagor</w:t>
      </w:r>
    </w:p>
    <w:p w14:paraId="28F97682" w14:textId="77777777" w:rsidR="00CD60F9" w:rsidRDefault="00CD60F9" w:rsidP="00CD60F9">
      <w:pPr>
        <w:pStyle w:val="-1NUSTablegrid"/>
        <w:numPr>
          <w:ilvl w:val="0"/>
          <w:numId w:val="8"/>
        </w:numPr>
        <w:spacing w:before="0" w:after="0"/>
        <w:ind w:left="1440"/>
        <w:rPr>
          <w:b w:val="0"/>
          <w:color w:val="auto"/>
          <w:sz w:val="20"/>
        </w:rPr>
      </w:pPr>
      <w:r>
        <w:rPr>
          <w:b w:val="0"/>
          <w:color w:val="auto"/>
          <w:sz w:val="20"/>
        </w:rPr>
        <w:t>Arian, adolygiadau a'r ffordd ymlaen</w:t>
      </w:r>
    </w:p>
    <w:p w14:paraId="0544322C" w14:textId="77777777" w:rsidR="00CD60F9" w:rsidRDefault="00CD60F9" w:rsidP="00CD60F9">
      <w:pPr>
        <w:pStyle w:val="-1NUSTablegrid"/>
        <w:numPr>
          <w:ilvl w:val="0"/>
          <w:numId w:val="8"/>
        </w:numPr>
        <w:spacing w:before="0" w:after="0"/>
        <w:ind w:left="1440"/>
        <w:rPr>
          <w:b w:val="0"/>
          <w:color w:val="auto"/>
          <w:sz w:val="20"/>
        </w:rPr>
      </w:pPr>
      <w:r>
        <w:rPr>
          <w:b w:val="0"/>
          <w:color w:val="auto"/>
          <w:sz w:val="20"/>
        </w:rPr>
        <w:t>Dychmygwch addysg Gawn ni symud pethau ymlaen</w:t>
      </w:r>
    </w:p>
    <w:p w14:paraId="24456667" w14:textId="77777777" w:rsidR="00CD60F9" w:rsidRDefault="00CD60F9" w:rsidP="00CD60F9">
      <w:pPr>
        <w:pStyle w:val="-1NUSTablegrid"/>
        <w:numPr>
          <w:ilvl w:val="0"/>
          <w:numId w:val="8"/>
        </w:numPr>
        <w:spacing w:before="0" w:after="0"/>
        <w:ind w:left="1440"/>
        <w:rPr>
          <w:b w:val="0"/>
          <w:color w:val="auto"/>
          <w:sz w:val="20"/>
        </w:rPr>
      </w:pPr>
      <w:r>
        <w:rPr>
          <w:b w:val="0"/>
          <w:color w:val="auto"/>
          <w:sz w:val="20"/>
        </w:rPr>
        <w:t>Tlodi Myfyrwyr</w:t>
      </w:r>
    </w:p>
    <w:p w14:paraId="15763B89" w14:textId="77777777" w:rsidR="00CD60F9" w:rsidRDefault="00CD60F9" w:rsidP="00CD60F9">
      <w:pPr>
        <w:pStyle w:val="-1NUSTablegrid"/>
        <w:numPr>
          <w:ilvl w:val="0"/>
          <w:numId w:val="8"/>
        </w:numPr>
        <w:spacing w:before="0" w:after="0"/>
        <w:ind w:left="1440"/>
        <w:rPr>
          <w:b w:val="0"/>
          <w:color w:val="auto"/>
          <w:sz w:val="20"/>
        </w:rPr>
      </w:pPr>
      <w:r>
        <w:rPr>
          <w:b w:val="0"/>
          <w:color w:val="auto"/>
          <w:sz w:val="20"/>
        </w:rPr>
        <w:t>Amddiffyn yn erbyn y toriadau i Addysg Bellach yng Nghymru</w:t>
      </w:r>
    </w:p>
    <w:p w14:paraId="73D6C07F" w14:textId="77777777" w:rsidR="00CD60F9" w:rsidRPr="00B45CC8" w:rsidRDefault="00CD60F9" w:rsidP="00CD60F9">
      <w:pPr>
        <w:pStyle w:val="-1NUSTablegrid"/>
        <w:spacing w:before="0" w:after="0"/>
        <w:ind w:left="1440"/>
        <w:rPr>
          <w:b w:val="0"/>
          <w:color w:val="auto"/>
          <w:sz w:val="20"/>
        </w:rPr>
      </w:pPr>
    </w:p>
    <w:p w14:paraId="10A3BE27" w14:textId="77777777" w:rsidR="00CD60F9" w:rsidRDefault="00CD60F9" w:rsidP="00CD60F9">
      <w:pPr>
        <w:pStyle w:val="1Subhead"/>
        <w:ind w:left="720"/>
        <w:rPr>
          <w:sz w:val="20"/>
          <w:szCs w:val="20"/>
        </w:rPr>
      </w:pPr>
      <w:r>
        <w:rPr>
          <w:sz w:val="20"/>
        </w:rPr>
        <w:t xml:space="preserve">Yr hyn sydd angen i ni ei wneud fel mudiad </w:t>
      </w:r>
    </w:p>
    <w:p w14:paraId="74C294F0" w14:textId="77777777" w:rsidR="00CD60F9" w:rsidRDefault="00CD60F9" w:rsidP="00CD60F9">
      <w:pPr>
        <w:pStyle w:val="NoSpacing"/>
        <w:ind w:left="720"/>
      </w:pPr>
      <w:r>
        <w:t>Ymgysylltu â phleidiau gwleidyddol a dylanwadu arnynt i uchafu llais myfyrwyr ynghylch yr adolygiad o AU gydag etholiadau'r Cynulliad ar y gorwel. Mae'r adolygiad yn ystyried effeithiau ehangach ar ganlyniadau ac awgrymiadau posibl ar ddarpariaeth y tu hwnt i addysg uwch.</w:t>
      </w:r>
    </w:p>
    <w:p w14:paraId="67D8B2EC" w14:textId="77777777" w:rsidR="00CD60F9" w:rsidRPr="00E84348" w:rsidRDefault="00CD60F9" w:rsidP="00CD60F9">
      <w:pPr>
        <w:pStyle w:val="NoSpacing"/>
        <w:rPr>
          <w:bCs/>
          <w:color w:val="000000"/>
          <w:szCs w:val="20"/>
        </w:rPr>
      </w:pPr>
    </w:p>
    <w:p w14:paraId="7F54EBC3" w14:textId="77777777" w:rsidR="00CD60F9" w:rsidRPr="00E84348" w:rsidRDefault="00CD60F9" w:rsidP="00CD60F9">
      <w:pPr>
        <w:pStyle w:val="NoSpacing"/>
        <w:ind w:left="720"/>
        <w:rPr>
          <w:bCs/>
          <w:color w:val="000000"/>
          <w:szCs w:val="20"/>
        </w:rPr>
      </w:pPr>
      <w:r>
        <w:rPr>
          <w:color w:val="000000"/>
        </w:rPr>
        <w:t>Mae angen i ni adfywio ac ehangu ein sylfaen ymchwil ar sefyllfa ariannol myfyrwyr ar ystod o lwybrau astudio ac arwain y ddadl gyhoeddus ar drefniadau cyllido addysg bellach ar gyfer y dyfodol: nid oedd hyn yn rhan ffurfiol o'r adolygiad. Mae angen i hyn gynnwys ymgyrchu dros ymrwymiad i greu polisi blaengar at gyllido colegau Cymru a dysgu i oedolion.</w:t>
      </w:r>
    </w:p>
    <w:p w14:paraId="77E5847C" w14:textId="77777777" w:rsidR="00CD60F9" w:rsidRPr="00E84348" w:rsidRDefault="00CD60F9" w:rsidP="00CD60F9">
      <w:pPr>
        <w:pStyle w:val="NoSpacing"/>
        <w:rPr>
          <w:bCs/>
          <w:color w:val="000000"/>
          <w:szCs w:val="20"/>
        </w:rPr>
      </w:pPr>
    </w:p>
    <w:p w14:paraId="3B187193" w14:textId="77777777" w:rsidR="00CD60F9" w:rsidRPr="00E84348" w:rsidRDefault="00CD60F9" w:rsidP="00CD60F9">
      <w:pPr>
        <w:pStyle w:val="NoSpacing"/>
        <w:ind w:left="720"/>
        <w:rPr>
          <w:bCs/>
          <w:color w:val="000000"/>
          <w:szCs w:val="20"/>
        </w:rPr>
      </w:pPr>
      <w:r>
        <w:rPr>
          <w:color w:val="000000"/>
        </w:rPr>
        <w:t xml:space="preserve">Drwy gydol y gwaith hwn, bydd UCM Cymru'n gwerthuso bodlonrwydd ymysg undebau myfyrwyr yn gyson â dulliau UCM Cymru o ymgynghori yn ystod y broses adolygu. Bydd hyn hefyd yn cyfrannu at y ffordd mae UCM Cymru'n rhyngweithio â'i aelodau. </w:t>
      </w:r>
    </w:p>
    <w:p w14:paraId="33C9D6DD" w14:textId="77777777" w:rsidR="00CD60F9" w:rsidRDefault="00CD60F9" w:rsidP="00CD60F9">
      <w:pPr>
        <w:pStyle w:val="NoSpacing"/>
        <w:rPr>
          <w:b/>
          <w:bCs/>
          <w:color w:val="000000"/>
          <w:szCs w:val="20"/>
        </w:rPr>
      </w:pPr>
    </w:p>
    <w:p w14:paraId="6144BA8B" w14:textId="77777777" w:rsidR="00CD60F9" w:rsidRDefault="00CD60F9" w:rsidP="00CD60F9">
      <w:pPr>
        <w:pStyle w:val="NoSpacing"/>
        <w:ind w:left="720"/>
        <w:rPr>
          <w:b/>
          <w:bCs/>
          <w:color w:val="000000"/>
          <w:szCs w:val="20"/>
        </w:rPr>
      </w:pPr>
      <w:r>
        <w:rPr>
          <w:color w:val="000000"/>
        </w:rPr>
        <w:t>Bydd UCM Cymru hefyd yn parhau i hybu llais myfyrwyr fel aelod o'r adolygiad.</w:t>
      </w:r>
    </w:p>
    <w:p w14:paraId="24B553AB" w14:textId="77777777" w:rsidR="00CD60F9" w:rsidRPr="008F767E" w:rsidRDefault="00CD60F9" w:rsidP="00CD60F9">
      <w:pPr>
        <w:pStyle w:val="NoSpacing"/>
        <w:ind w:left="720"/>
        <w:rPr>
          <w:bCs/>
          <w:color w:val="000000"/>
          <w:sz w:val="18"/>
          <w:szCs w:val="18"/>
        </w:rPr>
      </w:pPr>
    </w:p>
    <w:p w14:paraId="5B57938C" w14:textId="77777777" w:rsidR="00CD60F9" w:rsidRDefault="00CD60F9" w:rsidP="00CD60F9">
      <w:pPr>
        <w:pStyle w:val="1Subhead"/>
        <w:ind w:left="720"/>
        <w:rPr>
          <w:sz w:val="20"/>
          <w:szCs w:val="20"/>
        </w:rPr>
      </w:pPr>
      <w:r>
        <w:rPr>
          <w:sz w:val="20"/>
        </w:rPr>
        <w:t>Bydd Tîm Swyddogion UCM Cymru'n gweithio gyda chi i wneud y canlynol:</w:t>
      </w:r>
    </w:p>
    <w:p w14:paraId="49C44630" w14:textId="77777777" w:rsidR="00CD60F9" w:rsidRPr="008F767E" w:rsidRDefault="00CD60F9" w:rsidP="00CD60F9">
      <w:pPr>
        <w:pStyle w:val="ListParagraph"/>
        <w:numPr>
          <w:ilvl w:val="0"/>
          <w:numId w:val="17"/>
        </w:numPr>
        <w:ind w:left="1440"/>
        <w:contextualSpacing/>
        <w:rPr>
          <w:rFonts w:ascii="Verdana" w:hAnsi="Verdana"/>
          <w:color w:val="000000"/>
          <w:sz w:val="20"/>
          <w:szCs w:val="20"/>
        </w:rPr>
      </w:pPr>
      <w:r>
        <w:rPr>
          <w:rFonts w:ascii="Verdana" w:hAnsi="Verdana"/>
          <w:color w:val="000000"/>
          <w:sz w:val="20"/>
        </w:rPr>
        <w:lastRenderedPageBreak/>
        <w:t>Cynhyrchu set o flaenoriaethau i fyfyrwyr cyn etholiadau nesaf y Cynulliad sy'n esbonio diben yr adolygiad a'i bwysigrwydd i fyfyrwyr ar draws AU ac AB ynghyd â gwaith adolygu i gasglu barn myfyrwyr er mwyn cynorthwyo ein gwaith dylanwadu fel mudiad</w:t>
      </w:r>
    </w:p>
    <w:p w14:paraId="09C58199" w14:textId="77777777" w:rsidR="00CD60F9" w:rsidRPr="001141FE" w:rsidRDefault="00CD60F9" w:rsidP="00CD60F9">
      <w:pPr>
        <w:pStyle w:val="ListParagraph"/>
        <w:numPr>
          <w:ilvl w:val="0"/>
          <w:numId w:val="17"/>
        </w:numPr>
        <w:ind w:left="1440"/>
        <w:contextualSpacing/>
        <w:rPr>
          <w:rFonts w:ascii="Verdana" w:hAnsi="Verdana"/>
          <w:color w:val="000000"/>
          <w:sz w:val="20"/>
          <w:szCs w:val="20"/>
        </w:rPr>
      </w:pPr>
      <w:r>
        <w:rPr>
          <w:rFonts w:ascii="Verdana" w:hAnsi="Verdana"/>
          <w:color w:val="000000"/>
          <w:sz w:val="20"/>
        </w:rPr>
        <w:t>Sicrhau y caiff ein gofynion maniffesto o ran yr adolygiad eu derbyn gan bleidiau gwleidyddol yng Nghymru</w:t>
      </w:r>
    </w:p>
    <w:p w14:paraId="79097C1B" w14:textId="77777777" w:rsidR="00CD60F9" w:rsidRPr="001141FE" w:rsidRDefault="00CD60F9" w:rsidP="00CD60F9">
      <w:pPr>
        <w:pStyle w:val="ListParagraph"/>
        <w:numPr>
          <w:ilvl w:val="0"/>
          <w:numId w:val="17"/>
        </w:numPr>
        <w:ind w:left="1440"/>
        <w:contextualSpacing/>
        <w:rPr>
          <w:rFonts w:ascii="Verdana" w:hAnsi="Verdana"/>
          <w:color w:val="000000"/>
          <w:sz w:val="20"/>
          <w:szCs w:val="20"/>
        </w:rPr>
      </w:pPr>
      <w:r>
        <w:rPr>
          <w:rFonts w:ascii="Verdana" w:hAnsi="Verdana"/>
          <w:color w:val="000000"/>
          <w:sz w:val="20"/>
        </w:rPr>
        <w:t>Ymchwil i, a datblygu ymgyrch am gynllun cyllido blaengar ar gyfer addysg bellach ac ôl-19 yng Nghymru (yn ogystal â diogelwch ar gyfer materion lles fel gofal plant a thrafnidiaeth)</w:t>
      </w:r>
    </w:p>
    <w:p w14:paraId="7BEB1A7B" w14:textId="77777777" w:rsidR="00CD60F9" w:rsidRPr="001141FE" w:rsidRDefault="00CD60F9" w:rsidP="00CD60F9">
      <w:pPr>
        <w:pStyle w:val="ListParagraph"/>
        <w:numPr>
          <w:ilvl w:val="0"/>
          <w:numId w:val="17"/>
        </w:numPr>
        <w:ind w:left="1440"/>
        <w:contextualSpacing/>
        <w:rPr>
          <w:rFonts w:ascii="Verdana" w:hAnsi="Verdana"/>
          <w:color w:val="000000"/>
          <w:sz w:val="20"/>
          <w:szCs w:val="20"/>
        </w:rPr>
      </w:pPr>
      <w:r>
        <w:rPr>
          <w:rFonts w:ascii="Verdana" w:hAnsi="Verdana"/>
          <w:color w:val="000000"/>
          <w:sz w:val="20"/>
        </w:rPr>
        <w:t>Cael ymrwymiad o Lywodraeth Cymru i fabwysiadu system gyllido / fenthyciadau gymharol yng Nghymru ar gyfer dysgwyr ôlraddedig i sicrhau cydraddoldeb â myfyrwyr Seisnig.</w:t>
      </w:r>
    </w:p>
    <w:p w14:paraId="0563D87F" w14:textId="77777777" w:rsidR="00CD60F9" w:rsidRPr="008F767E" w:rsidRDefault="00CD60F9" w:rsidP="00CD60F9">
      <w:pPr>
        <w:rPr>
          <w:color w:val="000000"/>
          <w:szCs w:val="20"/>
        </w:rPr>
      </w:pPr>
    </w:p>
    <w:p w14:paraId="627544B2" w14:textId="77777777" w:rsidR="00CD60F9" w:rsidRPr="00E8677D" w:rsidRDefault="00CD60F9" w:rsidP="00CD60F9">
      <w:pPr>
        <w:pStyle w:val="1Subhead"/>
        <w:ind w:firstLine="720"/>
        <w:rPr>
          <w:sz w:val="20"/>
          <w:szCs w:val="20"/>
        </w:rPr>
      </w:pPr>
      <w:r>
        <w:rPr>
          <w:sz w:val="20"/>
        </w:rPr>
        <w:t>Cysylltydd Staff UCM Cymru:</w:t>
      </w:r>
    </w:p>
    <w:p w14:paraId="47D94238" w14:textId="77777777" w:rsidR="00CD60F9" w:rsidRDefault="00CD60F9" w:rsidP="00CD60F9">
      <w:pPr>
        <w:pStyle w:val="1Subhead"/>
        <w:rPr>
          <w:b w:val="0"/>
          <w:color w:val="auto"/>
          <w:sz w:val="20"/>
          <w:szCs w:val="20"/>
        </w:rPr>
      </w:pPr>
      <w:r>
        <w:tab/>
      </w:r>
      <w:r>
        <w:rPr>
          <w:b w:val="0"/>
          <w:color w:val="auto"/>
          <w:sz w:val="20"/>
        </w:rPr>
        <w:t>Graham Henry, Rheolwr Polisi a Materion Cyhoeddus</w:t>
      </w:r>
    </w:p>
    <w:p w14:paraId="74CE4B36" w14:textId="77777777" w:rsidR="00CD60F9" w:rsidRDefault="00CD60F9" w:rsidP="00CD60F9">
      <w:pPr>
        <w:pStyle w:val="1Subhead"/>
        <w:rPr>
          <w:b w:val="0"/>
          <w:color w:val="auto"/>
          <w:sz w:val="20"/>
          <w:szCs w:val="20"/>
        </w:rPr>
      </w:pPr>
      <w:r>
        <w:tab/>
      </w:r>
      <w:hyperlink r:id="rId53">
        <w:r>
          <w:rPr>
            <w:rStyle w:val="Hyperlink"/>
            <w:b w:val="0"/>
            <w:sz w:val="20"/>
          </w:rPr>
          <w:t>graham.henry@nus-wales.org.uk</w:t>
        </w:r>
      </w:hyperlink>
      <w:r>
        <w:rPr>
          <w:b w:val="0"/>
          <w:color w:val="auto"/>
          <w:sz w:val="20"/>
        </w:rPr>
        <w:t xml:space="preserve"> </w:t>
      </w:r>
    </w:p>
    <w:p w14:paraId="292853E6" w14:textId="77777777" w:rsidR="00CD60F9" w:rsidRPr="00137E34" w:rsidRDefault="00CD60F9" w:rsidP="00CD60F9">
      <w:pPr>
        <w:pStyle w:val="1Subhead"/>
        <w:rPr>
          <w:b w:val="0"/>
          <w:color w:val="auto"/>
          <w:sz w:val="20"/>
          <w:szCs w:val="20"/>
        </w:rPr>
      </w:pPr>
      <w:r>
        <w:tab/>
      </w:r>
      <w:r>
        <w:rPr>
          <w:b w:val="0"/>
          <w:color w:val="auto"/>
          <w:sz w:val="20"/>
        </w:rPr>
        <w:t>07970 296 538</w:t>
      </w:r>
    </w:p>
    <w:p w14:paraId="0B276D02" w14:textId="77777777" w:rsidR="00CD60F9" w:rsidRPr="00E8677D" w:rsidRDefault="00CD60F9" w:rsidP="00CD60F9">
      <w:pPr>
        <w:pStyle w:val="1Subhead"/>
        <w:ind w:firstLine="720"/>
        <w:rPr>
          <w:sz w:val="20"/>
          <w:szCs w:val="20"/>
        </w:rPr>
      </w:pPr>
      <w:r>
        <w:rPr>
          <w:sz w:val="20"/>
        </w:rPr>
        <w:t>Cysylltyddion PGC UCM Cymru:</w:t>
      </w:r>
    </w:p>
    <w:p w14:paraId="028DA006" w14:textId="77777777" w:rsidR="00CD60F9" w:rsidRDefault="00CD60F9" w:rsidP="00CD60F9">
      <w:pPr>
        <w:pStyle w:val="NoSpacing"/>
        <w:ind w:firstLine="720"/>
        <w:rPr>
          <w:b/>
        </w:rPr>
      </w:pPr>
      <w:r>
        <w:t>Lydia Richardson</w:t>
      </w:r>
      <w:r>
        <w:rPr>
          <w:b/>
        </w:rPr>
        <w:t xml:space="preserve"> – </w:t>
      </w:r>
      <w:hyperlink r:id="rId54">
        <w:r>
          <w:rPr>
            <w:rStyle w:val="Hyperlink"/>
          </w:rPr>
          <w:t>lydia.richardson@nus-wales.org.uk</w:t>
        </w:r>
      </w:hyperlink>
      <w:r>
        <w:rPr>
          <w:b/>
        </w:rPr>
        <w:t xml:space="preserve"> </w:t>
      </w:r>
    </w:p>
    <w:p w14:paraId="0E40C5CC" w14:textId="77777777" w:rsidR="00CD60F9" w:rsidRDefault="00CD60F9" w:rsidP="00CD60F9">
      <w:pPr>
        <w:pStyle w:val="NoSpacing"/>
        <w:ind w:firstLine="720"/>
      </w:pPr>
      <w:r>
        <w:t xml:space="preserve">Luke Jones – </w:t>
      </w:r>
      <w:hyperlink r:id="rId55">
        <w:r>
          <w:rPr>
            <w:rStyle w:val="Hyperlink"/>
          </w:rPr>
          <w:t>luke.jones@nus-wales.org.uk</w:t>
        </w:r>
      </w:hyperlink>
    </w:p>
    <w:p w14:paraId="65F0DEC1" w14:textId="77777777" w:rsidR="00CD60F9" w:rsidRDefault="00CD60F9" w:rsidP="00CD60F9">
      <w:pPr>
        <w:pStyle w:val="NoSpacing"/>
        <w:ind w:firstLine="720"/>
      </w:pPr>
      <w:r>
        <w:t xml:space="preserve">Steffan Bryn Jones – </w:t>
      </w:r>
      <w:hyperlink r:id="rId56">
        <w:r>
          <w:rPr>
            <w:rStyle w:val="Hyperlink"/>
          </w:rPr>
          <w:t>steffan.bryn-jones@nus-wales.org.uk</w:t>
        </w:r>
      </w:hyperlink>
      <w:r>
        <w:t xml:space="preserve"> </w:t>
      </w:r>
    </w:p>
    <w:p w14:paraId="649E7312" w14:textId="77777777" w:rsidR="00CD60F9" w:rsidRDefault="00CD60F9" w:rsidP="00CD60F9">
      <w:pPr>
        <w:pStyle w:val="NoSpacing"/>
        <w:ind w:firstLine="720"/>
      </w:pPr>
      <w:r>
        <w:t xml:space="preserve">Carmen Ria Smith – </w:t>
      </w:r>
      <w:hyperlink r:id="rId57">
        <w:r>
          <w:rPr>
            <w:rStyle w:val="Hyperlink"/>
          </w:rPr>
          <w:t>carmen.ria-smith@nus-wales.org.uk</w:t>
        </w:r>
      </w:hyperlink>
      <w:r>
        <w:t xml:space="preserve"> </w:t>
      </w:r>
    </w:p>
    <w:p w14:paraId="571DBF7B" w14:textId="77777777" w:rsidR="0058500A" w:rsidRDefault="0058500A" w:rsidP="0058500A">
      <w:pPr>
        <w:pStyle w:val="1Heading"/>
      </w:pPr>
    </w:p>
    <w:p w14:paraId="76A3E72D" w14:textId="77777777" w:rsidR="0058500A" w:rsidRDefault="0058500A" w:rsidP="0058500A">
      <w:pPr>
        <w:pStyle w:val="1Heading"/>
        <w:ind w:left="720"/>
      </w:pPr>
      <w:r>
        <w:t>Yr hyn bydd fy undeb myfyrwyr yn ei wneud....</w:t>
      </w:r>
    </w:p>
    <w:p w14:paraId="08E88E0E" w14:textId="77777777" w:rsidR="0058500A" w:rsidRPr="002237C5" w:rsidRDefault="0058500A" w:rsidP="0058500A">
      <w:pPr>
        <w:pStyle w:val="1Heading"/>
        <w:ind w:left="720"/>
        <w:rPr>
          <w:b w:val="0"/>
          <w:sz w:val="28"/>
          <w:szCs w:val="28"/>
        </w:rPr>
      </w:pPr>
      <w:r>
        <w:rPr>
          <w:b w:val="0"/>
          <w:sz w:val="28"/>
        </w:rPr>
        <w:t>Adolygiad o AU (Adolygiad Diamond)</w:t>
      </w:r>
    </w:p>
    <w:tbl>
      <w:tblPr>
        <w:tblStyle w:val="TableGrid"/>
        <w:tblW w:w="0" w:type="auto"/>
        <w:tblInd w:w="69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8340"/>
      </w:tblGrid>
      <w:tr w:rsidR="0058500A" w14:paraId="25D0D23A" w14:textId="77777777" w:rsidTr="0058500A">
        <w:tc>
          <w:tcPr>
            <w:tcW w:w="8340" w:type="dxa"/>
          </w:tcPr>
          <w:p w14:paraId="5C9E675B" w14:textId="77777777" w:rsidR="0058500A" w:rsidRDefault="0058500A" w:rsidP="00DC76FD">
            <w:pPr>
              <w:pStyle w:val="1Heading"/>
            </w:pPr>
          </w:p>
          <w:p w14:paraId="43EFF7B5" w14:textId="77777777" w:rsidR="0058500A" w:rsidRDefault="0058500A" w:rsidP="00DC76FD">
            <w:pPr>
              <w:pStyle w:val="1Heading"/>
            </w:pPr>
          </w:p>
          <w:p w14:paraId="67FEB8F0" w14:textId="77777777" w:rsidR="0058500A" w:rsidRDefault="0058500A" w:rsidP="00DC76FD">
            <w:pPr>
              <w:pStyle w:val="1Heading"/>
            </w:pPr>
          </w:p>
          <w:p w14:paraId="3209B564" w14:textId="77777777" w:rsidR="0058500A" w:rsidRDefault="0058500A" w:rsidP="00DC76FD">
            <w:pPr>
              <w:pStyle w:val="1Heading"/>
            </w:pPr>
          </w:p>
          <w:p w14:paraId="39808DE0" w14:textId="77777777" w:rsidR="0058500A" w:rsidRDefault="0058500A" w:rsidP="00DC76FD">
            <w:pPr>
              <w:pStyle w:val="1Heading"/>
            </w:pPr>
          </w:p>
          <w:p w14:paraId="13CFAE55" w14:textId="77777777" w:rsidR="0058500A" w:rsidRDefault="0058500A" w:rsidP="00DC76FD">
            <w:pPr>
              <w:pStyle w:val="1Heading"/>
            </w:pPr>
          </w:p>
          <w:p w14:paraId="215FB232" w14:textId="77777777" w:rsidR="0058500A" w:rsidRDefault="0058500A" w:rsidP="00DC76FD">
            <w:pPr>
              <w:pStyle w:val="1Heading"/>
            </w:pPr>
          </w:p>
          <w:p w14:paraId="6F43EE4B" w14:textId="77777777" w:rsidR="0058500A" w:rsidRDefault="0058500A" w:rsidP="00DC76FD">
            <w:pPr>
              <w:pStyle w:val="1Heading"/>
            </w:pPr>
          </w:p>
          <w:p w14:paraId="1C19B40D" w14:textId="77777777" w:rsidR="0058500A" w:rsidRDefault="0058500A" w:rsidP="00DC76FD">
            <w:pPr>
              <w:pStyle w:val="1Heading"/>
            </w:pPr>
          </w:p>
          <w:p w14:paraId="645E5C08" w14:textId="77777777" w:rsidR="0058500A" w:rsidRDefault="0058500A" w:rsidP="00DC76FD">
            <w:pPr>
              <w:pStyle w:val="1Heading"/>
            </w:pPr>
          </w:p>
          <w:p w14:paraId="12FD9885" w14:textId="77777777" w:rsidR="0058500A" w:rsidRDefault="0058500A" w:rsidP="00DC76FD">
            <w:pPr>
              <w:pStyle w:val="1Heading"/>
            </w:pPr>
          </w:p>
        </w:tc>
      </w:tr>
    </w:tbl>
    <w:p w14:paraId="0C460E6B" w14:textId="77777777" w:rsidR="0058500A" w:rsidRPr="00ED58D0" w:rsidRDefault="0058500A" w:rsidP="00CD60F9">
      <w:pPr>
        <w:pStyle w:val="NoSpacing"/>
        <w:ind w:firstLine="720"/>
      </w:pPr>
    </w:p>
    <w:p w14:paraId="2DB15507" w14:textId="77777777" w:rsidR="00CD60F9" w:rsidRDefault="00CD60F9" w:rsidP="00CD60F9">
      <w:pPr>
        <w:pStyle w:val="1Subhead"/>
        <w:rPr>
          <w:sz w:val="20"/>
          <w:szCs w:val="20"/>
        </w:rPr>
      </w:pPr>
    </w:p>
    <w:p w14:paraId="0717BF12" w14:textId="77777777" w:rsidR="00CD60F9" w:rsidRPr="0058500A" w:rsidRDefault="00CD60F9" w:rsidP="00CD60F9">
      <w:pPr>
        <w:pStyle w:val="1Subhead"/>
        <w:ind w:firstLine="720"/>
      </w:pPr>
      <w:r>
        <w:t>Wise Cymru</w:t>
      </w:r>
    </w:p>
    <w:p w14:paraId="3509BAA1" w14:textId="77777777" w:rsidR="00CD60F9" w:rsidRPr="00DF3E6B" w:rsidRDefault="00CD60F9" w:rsidP="00CD60F9">
      <w:pPr>
        <w:ind w:left="720"/>
        <w:rPr>
          <w:szCs w:val="20"/>
        </w:rPr>
      </w:pPr>
      <w:r>
        <w:t>Nod Wise Cymru yw hyrwyddo rhoi grym i fyfyrwyr ledled Cymru, mewn addysg uwch a phellach i ymgysylltu â'r strwythurau a'r prosesau sy'n eu galluogi i fynd ati i ffurfio a gwella ansawdd eu profiad academaidd mewn partneriaeth â'u sefydliadau. Caiff ei ariannu gan nifer o bartneriaid allweddol, gan gynnwys Cyngor Cyllido Addysg Uwch Cymru (CCAUC), yr Asiantaeth Sicrhau Ansawdd (ASA), naw sefydliad addysg uwch a Llywodraeth Cymru (LlC). Ymhlith partneriaid prosiect Wise Cymru hefyd yw Prifysgolion Cymru (PC), yr Academi Addysg Uwch (AAU), Colegau Cymru a'r Coleg Cymraeg Cenedlaethol (CCC).</w:t>
      </w:r>
    </w:p>
    <w:p w14:paraId="514988F4" w14:textId="77777777" w:rsidR="00CD60F9" w:rsidRPr="00DF3E6B" w:rsidRDefault="00CD60F9" w:rsidP="00CD60F9">
      <w:pPr>
        <w:rPr>
          <w:szCs w:val="20"/>
        </w:rPr>
      </w:pPr>
    </w:p>
    <w:p w14:paraId="0D17EA03" w14:textId="77777777" w:rsidR="00CD60F9" w:rsidRPr="00DF3E6B" w:rsidRDefault="00CD60F9" w:rsidP="00CD60F9">
      <w:pPr>
        <w:ind w:left="720"/>
        <w:rPr>
          <w:szCs w:val="20"/>
        </w:rPr>
      </w:pPr>
      <w:r>
        <w:t>Bydd y strategaeth yn canolbwyntio ar sefydlu Wise Cymru ar sail ariannol gynaliadwy a datblygu'r prosiect ymhellach i sicrhau bod ganddo bresenoldeb mwy actif a pherthnasol ar gampysau. Bydd hyn yn cynnwys cynnig cymorth ymarferol i undebau myfyrwyr a sefydliadau i ddatblygu strwythurau partneriaeth yn well – ar y cyd ag ariannwyr allweddol – ac ehangu ystod y cymorth hwnnw fel ymateb i anghenion undebau myfyrwyr a sefydliadau y tynnwyd sylw atynt yng nghwaith 2014-2015.</w:t>
      </w:r>
    </w:p>
    <w:p w14:paraId="697921BF" w14:textId="77777777" w:rsidR="00CD60F9" w:rsidRPr="00A41BB2" w:rsidRDefault="00CD60F9" w:rsidP="00CD60F9">
      <w:pPr>
        <w:rPr>
          <w:sz w:val="18"/>
          <w:szCs w:val="18"/>
        </w:rPr>
      </w:pPr>
    </w:p>
    <w:p w14:paraId="6710801D" w14:textId="77777777" w:rsidR="00CD60F9" w:rsidRPr="00DF3E6B" w:rsidRDefault="00CD60F9" w:rsidP="00CD60F9">
      <w:pPr>
        <w:ind w:left="720"/>
        <w:rPr>
          <w:szCs w:val="20"/>
        </w:rPr>
      </w:pPr>
      <w:r>
        <w:t>Yn fwy uniongyrchol, amcanion y prosiect fydd sefydlu model cyllido mwy hirdymor i gael cynnydd yn lefel y cyllid ac i gyflwyno lefel parhaol a chynaliadwy o gymorth staff i gynorthwyo meysydd newydd o waith.</w:t>
      </w:r>
    </w:p>
    <w:p w14:paraId="7F0FCFAB" w14:textId="77777777" w:rsidR="00CD60F9" w:rsidRDefault="00CD60F9" w:rsidP="00CD60F9">
      <w:pPr>
        <w:pStyle w:val="1Subhead"/>
        <w:ind w:firstLine="720"/>
        <w:rPr>
          <w:sz w:val="20"/>
          <w:szCs w:val="20"/>
        </w:rPr>
      </w:pPr>
    </w:p>
    <w:p w14:paraId="1C9ECBFC" w14:textId="77777777" w:rsidR="00CD60F9" w:rsidRDefault="00CD60F9" w:rsidP="00CD60F9">
      <w:pPr>
        <w:pStyle w:val="1Subhead"/>
        <w:ind w:firstLine="720"/>
        <w:rPr>
          <w:sz w:val="20"/>
          <w:szCs w:val="20"/>
        </w:rPr>
      </w:pPr>
      <w:r>
        <w:rPr>
          <w:sz w:val="20"/>
        </w:rPr>
        <w:t>Polisïau Byw sy'n berthnasol i'r strategaeth hon</w:t>
      </w:r>
    </w:p>
    <w:p w14:paraId="13043593" w14:textId="77777777" w:rsidR="00CD60F9" w:rsidRDefault="00CD60F9" w:rsidP="00CD60F9">
      <w:pPr>
        <w:pStyle w:val="-1NUSTablegrid"/>
        <w:numPr>
          <w:ilvl w:val="0"/>
          <w:numId w:val="9"/>
        </w:numPr>
        <w:spacing w:before="0" w:after="0"/>
        <w:ind w:left="1440"/>
        <w:rPr>
          <w:b w:val="0"/>
          <w:color w:val="auto"/>
          <w:sz w:val="20"/>
        </w:rPr>
      </w:pPr>
      <w:r>
        <w:rPr>
          <w:b w:val="0"/>
          <w:color w:val="auto"/>
          <w:sz w:val="20"/>
        </w:rPr>
        <w:t>Cynrychioli'r cynrychiolwyr mewn AB</w:t>
      </w:r>
    </w:p>
    <w:p w14:paraId="238816A1" w14:textId="77777777" w:rsidR="00CD60F9" w:rsidRDefault="00CD60F9" w:rsidP="00CD60F9">
      <w:pPr>
        <w:pStyle w:val="-1NUSTablegrid"/>
        <w:numPr>
          <w:ilvl w:val="0"/>
          <w:numId w:val="9"/>
        </w:numPr>
        <w:spacing w:before="0" w:after="0"/>
        <w:ind w:left="1440"/>
        <w:rPr>
          <w:b w:val="0"/>
          <w:color w:val="auto"/>
          <w:sz w:val="20"/>
        </w:rPr>
      </w:pPr>
      <w:r>
        <w:rPr>
          <w:b w:val="0"/>
          <w:color w:val="auto"/>
          <w:sz w:val="20"/>
        </w:rPr>
        <w:t>Arolwg Llais Dysgwyr mewn AB</w:t>
      </w:r>
    </w:p>
    <w:p w14:paraId="36D8EA3E" w14:textId="77777777" w:rsidR="00CD60F9" w:rsidRDefault="00CD60F9" w:rsidP="00CD60F9">
      <w:pPr>
        <w:pStyle w:val="-1NUSTablegrid"/>
        <w:numPr>
          <w:ilvl w:val="0"/>
          <w:numId w:val="9"/>
        </w:numPr>
        <w:spacing w:before="0" w:after="0"/>
        <w:ind w:left="1440"/>
        <w:rPr>
          <w:b w:val="0"/>
          <w:color w:val="auto"/>
          <w:sz w:val="20"/>
        </w:rPr>
      </w:pPr>
      <w:r>
        <w:rPr>
          <w:b w:val="0"/>
          <w:color w:val="auto"/>
          <w:sz w:val="20"/>
        </w:rPr>
        <w:t>Gweithio mewn Partneriaeth mewn AB</w:t>
      </w:r>
    </w:p>
    <w:p w14:paraId="3A9F1880" w14:textId="77777777" w:rsidR="00CD60F9" w:rsidRPr="00B45CC8" w:rsidRDefault="00CD60F9" w:rsidP="00CD60F9">
      <w:pPr>
        <w:pStyle w:val="-1NUSTablegrid"/>
        <w:spacing w:before="0" w:after="0"/>
        <w:ind w:left="1440"/>
        <w:rPr>
          <w:b w:val="0"/>
          <w:color w:val="auto"/>
          <w:sz w:val="20"/>
        </w:rPr>
      </w:pPr>
    </w:p>
    <w:p w14:paraId="047BC763" w14:textId="77777777" w:rsidR="00CD60F9" w:rsidRDefault="00CD60F9" w:rsidP="00CD60F9">
      <w:pPr>
        <w:pStyle w:val="1Subhead"/>
        <w:ind w:left="720"/>
        <w:rPr>
          <w:sz w:val="20"/>
          <w:szCs w:val="20"/>
        </w:rPr>
      </w:pPr>
      <w:r>
        <w:rPr>
          <w:sz w:val="20"/>
        </w:rPr>
        <w:t xml:space="preserve">Yr hyn sydd angen i ni ei wneud fel mudiad </w:t>
      </w:r>
    </w:p>
    <w:p w14:paraId="1B9CCF20" w14:textId="77777777" w:rsidR="00CD60F9" w:rsidRPr="00EA5392" w:rsidRDefault="00CD60F9" w:rsidP="00CD60F9">
      <w:pPr>
        <w:pStyle w:val="ListParagraph"/>
        <w:contextualSpacing/>
        <w:rPr>
          <w:rFonts w:ascii="Verdana" w:hAnsi="Verdana"/>
          <w:bCs/>
          <w:color w:val="000000"/>
          <w:sz w:val="20"/>
          <w:szCs w:val="20"/>
        </w:rPr>
      </w:pPr>
      <w:r>
        <w:rPr>
          <w:rFonts w:ascii="Verdana" w:hAnsi="Verdana"/>
          <w:color w:val="000000"/>
          <w:sz w:val="20"/>
        </w:rPr>
        <w:t>Mae casglu a chyfathrebu enghreifftiau o arfer gorau yn y prosiect yn rhywbeth sydd o werth mawr i undebau myfyrwyr a sefydliadau. Bydd UCM Cymru hefyd yn bwriadu creu presenoldeb cyson ar bob campws cyswllt, cyfarfod â Dirprwy Is-gangellorion ac undebau myfyrwyr.</w:t>
      </w:r>
    </w:p>
    <w:p w14:paraId="69C2ADE7" w14:textId="77777777" w:rsidR="00CD60F9" w:rsidRPr="00EA5392" w:rsidRDefault="00CD60F9" w:rsidP="00CD60F9">
      <w:pPr>
        <w:rPr>
          <w:bCs/>
          <w:color w:val="000000"/>
          <w:szCs w:val="20"/>
        </w:rPr>
      </w:pPr>
    </w:p>
    <w:p w14:paraId="6C96685B" w14:textId="77777777" w:rsidR="00CD60F9" w:rsidRPr="00EA5392" w:rsidRDefault="00CD60F9" w:rsidP="00CD60F9">
      <w:pPr>
        <w:pStyle w:val="ListParagraph"/>
        <w:contextualSpacing/>
        <w:rPr>
          <w:rFonts w:ascii="Verdana" w:hAnsi="Verdana"/>
          <w:bCs/>
          <w:color w:val="000000"/>
          <w:sz w:val="20"/>
          <w:szCs w:val="20"/>
        </w:rPr>
      </w:pPr>
      <w:r>
        <w:rPr>
          <w:rFonts w:ascii="Verdana" w:hAnsi="Verdana"/>
          <w:color w:val="000000"/>
          <w:sz w:val="20"/>
        </w:rPr>
        <w:t>Rhan fawr o'r gwaith eleni fydd ehangu ystod gwaith Wise Cymru ynghylch cynorthwyo undebau myfyrwyr i ymgorffori meysydd newydd o waith ar gyfer 2015-2016 a lansio Rhwydwaith Staff AU a chit adnoddau Canllawiau Partneriaeth.</w:t>
      </w:r>
    </w:p>
    <w:p w14:paraId="612E6B69" w14:textId="77777777" w:rsidR="00CD60F9" w:rsidRPr="00EA5392" w:rsidRDefault="00CD60F9" w:rsidP="00CD60F9">
      <w:pPr>
        <w:rPr>
          <w:bCs/>
          <w:color w:val="000000"/>
          <w:szCs w:val="20"/>
        </w:rPr>
      </w:pPr>
    </w:p>
    <w:p w14:paraId="4CDB7AD4" w14:textId="77777777" w:rsidR="00CD60F9" w:rsidRPr="00EA5392" w:rsidRDefault="00CD60F9" w:rsidP="00CD60F9">
      <w:pPr>
        <w:pStyle w:val="ListParagraph"/>
        <w:contextualSpacing/>
        <w:rPr>
          <w:rFonts w:ascii="Verdana" w:hAnsi="Verdana"/>
          <w:bCs/>
          <w:color w:val="000000"/>
          <w:sz w:val="20"/>
          <w:szCs w:val="20"/>
        </w:rPr>
      </w:pPr>
      <w:r>
        <w:rPr>
          <w:rFonts w:ascii="Verdana" w:hAnsi="Verdana"/>
          <w:color w:val="000000"/>
          <w:sz w:val="20"/>
        </w:rPr>
        <w:t>Bydd datblygu hyb ar wefan i fod yn ffynhonnell gyfoes, er mwyn i undebau myfyrwyr a myfyrwyr ddysgu am greu perthnasau partneriaeth effeithiol, yn graidd i ymuno elfennau'r prosiect a chysylltu undebau myfyrwyr a sefydliadau o ledled y wlad.</w:t>
      </w:r>
    </w:p>
    <w:p w14:paraId="1B03EF22" w14:textId="77777777" w:rsidR="00CD60F9" w:rsidRPr="00EA5392" w:rsidRDefault="00CD60F9" w:rsidP="00CD60F9">
      <w:pPr>
        <w:rPr>
          <w:bCs/>
          <w:color w:val="000000"/>
          <w:szCs w:val="20"/>
        </w:rPr>
      </w:pPr>
    </w:p>
    <w:p w14:paraId="00F9B636" w14:textId="77777777" w:rsidR="00CD60F9" w:rsidRDefault="00CD60F9" w:rsidP="00CD60F9">
      <w:pPr>
        <w:pStyle w:val="1Subhead"/>
        <w:ind w:left="720"/>
        <w:rPr>
          <w:b w:val="0"/>
          <w:color w:val="000000"/>
          <w:sz w:val="20"/>
          <w:szCs w:val="20"/>
        </w:rPr>
      </w:pPr>
      <w:r>
        <w:rPr>
          <w:b w:val="0"/>
          <w:color w:val="000000"/>
          <w:sz w:val="20"/>
        </w:rPr>
        <w:t>Bydd UCM Cymru hefyd yn cynhyrchu adroddiad blynyddol sy'n manylu gweithgareddau ac effaith y prosiect erbyn mis Hydref a bydd yn cynnwys asesiad effaith am bob maes gwaith.</w:t>
      </w:r>
    </w:p>
    <w:p w14:paraId="06CFD457" w14:textId="77777777" w:rsidR="00CD60F9" w:rsidRPr="008B1B74" w:rsidRDefault="00CD60F9" w:rsidP="00CD60F9">
      <w:pPr>
        <w:pStyle w:val="1Subhead"/>
        <w:ind w:left="720"/>
        <w:rPr>
          <w:b w:val="0"/>
          <w:color w:val="000000"/>
          <w:sz w:val="20"/>
          <w:szCs w:val="20"/>
        </w:rPr>
      </w:pPr>
    </w:p>
    <w:p w14:paraId="6E11D336" w14:textId="77777777" w:rsidR="00CD60F9" w:rsidRDefault="00CD60F9" w:rsidP="00CD60F9">
      <w:pPr>
        <w:pStyle w:val="1Subhead"/>
        <w:ind w:left="720"/>
        <w:rPr>
          <w:sz w:val="20"/>
          <w:szCs w:val="20"/>
        </w:rPr>
      </w:pPr>
      <w:r>
        <w:rPr>
          <w:sz w:val="20"/>
        </w:rPr>
        <w:t>Bydd Tîm Swyddogion UCM Cymru'n gweithio gyda chi i wneud y canlynol:</w:t>
      </w:r>
    </w:p>
    <w:p w14:paraId="3CE0C082" w14:textId="77777777" w:rsidR="00CD60F9" w:rsidRDefault="00CD60F9" w:rsidP="00CD60F9">
      <w:pPr>
        <w:pStyle w:val="NoSpacing"/>
        <w:numPr>
          <w:ilvl w:val="0"/>
          <w:numId w:val="18"/>
        </w:numPr>
        <w:ind w:left="1800"/>
      </w:pPr>
      <w:r>
        <w:t xml:space="preserve">Cynhyrchu adroddiadau ansawdd blynyddol a/neu gyflwyniadau myfyrwyr gyda phwyslais ar gynorthwyo undebau nad ydynt wedi creu un eto </w:t>
      </w:r>
    </w:p>
    <w:p w14:paraId="1545FD17" w14:textId="77777777" w:rsidR="00CD60F9" w:rsidRDefault="00CD60F9" w:rsidP="00CD60F9">
      <w:pPr>
        <w:pStyle w:val="NoSpacing"/>
        <w:numPr>
          <w:ilvl w:val="0"/>
          <w:numId w:val="18"/>
        </w:numPr>
        <w:ind w:left="1800"/>
      </w:pPr>
      <w:r>
        <w:lastRenderedPageBreak/>
        <w:t>Cynnal cynhadledd y cynrychiolwyr cwrs a'r gynhadledd bartneriaeth</w:t>
      </w:r>
    </w:p>
    <w:p w14:paraId="390B283C" w14:textId="77777777" w:rsidR="00CD60F9" w:rsidRDefault="00CD60F9" w:rsidP="00CD60F9">
      <w:pPr>
        <w:pStyle w:val="NoSpacing"/>
        <w:numPr>
          <w:ilvl w:val="0"/>
          <w:numId w:val="18"/>
        </w:numPr>
        <w:ind w:left="1800"/>
      </w:pPr>
      <w:r>
        <w:t xml:space="preserve">Creu cylchlythyron "arfer gorau" ar sefydliadau a'u cyhoeddi ar hyb ar-lein </w:t>
      </w:r>
    </w:p>
    <w:p w14:paraId="7C134735" w14:textId="77777777" w:rsidR="00CD60F9" w:rsidRPr="00C608C5" w:rsidRDefault="00CD60F9" w:rsidP="00CD60F9">
      <w:pPr>
        <w:pStyle w:val="NoSpacing"/>
        <w:numPr>
          <w:ilvl w:val="0"/>
          <w:numId w:val="18"/>
        </w:numPr>
        <w:ind w:left="1800"/>
      </w:pPr>
      <w:r>
        <w:t xml:space="preserve">Datblygu gwaith ymgysylltu myfyrwyr yn eich sefydliad sy'n cynnwys o leiaf dau ymweliad ymgynghori y flwyddyn i bob sefydliad. </w:t>
      </w:r>
    </w:p>
    <w:p w14:paraId="0A9FAC0D" w14:textId="77777777" w:rsidR="00CD60F9" w:rsidRPr="00C608C5" w:rsidRDefault="00CD60F9" w:rsidP="00CD60F9">
      <w:pPr>
        <w:pStyle w:val="NoSpacing"/>
      </w:pPr>
    </w:p>
    <w:p w14:paraId="2A982280" w14:textId="77777777" w:rsidR="00CD60F9" w:rsidRDefault="00CD60F9" w:rsidP="00CD60F9">
      <w:pPr>
        <w:pStyle w:val="1Subhead"/>
        <w:ind w:firstLine="720"/>
        <w:rPr>
          <w:sz w:val="20"/>
          <w:szCs w:val="20"/>
        </w:rPr>
      </w:pPr>
    </w:p>
    <w:p w14:paraId="29704FAF" w14:textId="77777777" w:rsidR="00CD60F9" w:rsidRPr="00E8677D" w:rsidRDefault="00CD60F9" w:rsidP="00CD60F9">
      <w:pPr>
        <w:pStyle w:val="1Subhead"/>
        <w:ind w:firstLine="720"/>
        <w:rPr>
          <w:sz w:val="20"/>
          <w:szCs w:val="20"/>
        </w:rPr>
      </w:pPr>
      <w:r>
        <w:rPr>
          <w:sz w:val="20"/>
        </w:rPr>
        <w:t>Cysylltydd Staff UCM Cymru:</w:t>
      </w:r>
    </w:p>
    <w:p w14:paraId="54ADB57A" w14:textId="77777777" w:rsidR="00CD60F9" w:rsidRDefault="00CD60F9" w:rsidP="00CD60F9">
      <w:pPr>
        <w:pStyle w:val="1Subhead"/>
        <w:rPr>
          <w:b w:val="0"/>
          <w:color w:val="auto"/>
          <w:sz w:val="20"/>
          <w:szCs w:val="20"/>
        </w:rPr>
      </w:pPr>
      <w:r>
        <w:tab/>
      </w:r>
      <w:r>
        <w:rPr>
          <w:b w:val="0"/>
          <w:color w:val="auto"/>
          <w:sz w:val="20"/>
        </w:rPr>
        <w:t>Heather Ferguson, Ymgynghorydd Partneriaeth Myfyrwyr</w:t>
      </w:r>
    </w:p>
    <w:p w14:paraId="2717FF69" w14:textId="77777777" w:rsidR="00CD60F9" w:rsidRDefault="00CD60F9" w:rsidP="00CD60F9">
      <w:pPr>
        <w:pStyle w:val="1Subhead"/>
        <w:rPr>
          <w:b w:val="0"/>
          <w:color w:val="auto"/>
          <w:sz w:val="20"/>
          <w:szCs w:val="20"/>
        </w:rPr>
      </w:pPr>
      <w:r>
        <w:tab/>
      </w:r>
      <w:hyperlink r:id="rId58">
        <w:r>
          <w:rPr>
            <w:rStyle w:val="Hyperlink"/>
            <w:b w:val="0"/>
            <w:sz w:val="20"/>
          </w:rPr>
          <w:t>heather.ferguson@nus-wales.org.uk</w:t>
        </w:r>
      </w:hyperlink>
      <w:r>
        <w:rPr>
          <w:b w:val="0"/>
          <w:color w:val="auto"/>
          <w:sz w:val="20"/>
        </w:rPr>
        <w:t xml:space="preserve"> </w:t>
      </w:r>
    </w:p>
    <w:p w14:paraId="5EAE1CCF" w14:textId="77777777" w:rsidR="00CD60F9" w:rsidRDefault="00CD60F9" w:rsidP="00CD60F9">
      <w:pPr>
        <w:pStyle w:val="1Subhead"/>
        <w:rPr>
          <w:b w:val="0"/>
          <w:color w:val="auto"/>
          <w:sz w:val="20"/>
          <w:szCs w:val="20"/>
        </w:rPr>
      </w:pPr>
      <w:r>
        <w:tab/>
      </w:r>
      <w:r>
        <w:rPr>
          <w:b w:val="0"/>
          <w:color w:val="auto"/>
          <w:sz w:val="20"/>
        </w:rPr>
        <w:t>07811 370 608</w:t>
      </w:r>
    </w:p>
    <w:p w14:paraId="58941DD8" w14:textId="77777777" w:rsidR="00CD60F9" w:rsidRDefault="00CD60F9" w:rsidP="00CD60F9">
      <w:pPr>
        <w:pStyle w:val="1Subhead"/>
        <w:rPr>
          <w:b w:val="0"/>
          <w:color w:val="auto"/>
          <w:sz w:val="20"/>
          <w:szCs w:val="20"/>
        </w:rPr>
      </w:pPr>
      <w:r>
        <w:tab/>
      </w:r>
      <w:r>
        <w:rPr>
          <w:b w:val="0"/>
          <w:color w:val="auto"/>
          <w:sz w:val="20"/>
        </w:rPr>
        <w:t>a</w:t>
      </w:r>
    </w:p>
    <w:p w14:paraId="4549CFD8" w14:textId="77777777" w:rsidR="00CD60F9" w:rsidRDefault="00CD60F9" w:rsidP="00CD60F9">
      <w:pPr>
        <w:pStyle w:val="1Subhead"/>
        <w:rPr>
          <w:b w:val="0"/>
          <w:color w:val="auto"/>
          <w:sz w:val="20"/>
          <w:szCs w:val="20"/>
        </w:rPr>
      </w:pPr>
      <w:r>
        <w:tab/>
      </w:r>
      <w:r>
        <w:rPr>
          <w:b w:val="0"/>
          <w:color w:val="auto"/>
          <w:sz w:val="20"/>
        </w:rPr>
        <w:t>Jessica Rumble</w:t>
      </w:r>
    </w:p>
    <w:p w14:paraId="3BB76C48" w14:textId="77777777" w:rsidR="00CD60F9" w:rsidRDefault="00BA6C98" w:rsidP="00CD60F9">
      <w:pPr>
        <w:pStyle w:val="1Subhead"/>
        <w:ind w:firstLine="720"/>
        <w:rPr>
          <w:b w:val="0"/>
          <w:color w:val="auto"/>
          <w:sz w:val="20"/>
          <w:szCs w:val="20"/>
        </w:rPr>
      </w:pPr>
      <w:hyperlink r:id="rId59">
        <w:r w:rsidR="00924129">
          <w:rPr>
            <w:rStyle w:val="Hyperlink"/>
            <w:b w:val="0"/>
            <w:sz w:val="20"/>
          </w:rPr>
          <w:t>jessica.rumble@nus-wales.org.uk</w:t>
        </w:r>
      </w:hyperlink>
      <w:r w:rsidR="00924129">
        <w:rPr>
          <w:b w:val="0"/>
          <w:color w:val="auto"/>
          <w:sz w:val="20"/>
        </w:rPr>
        <w:t xml:space="preserve"> </w:t>
      </w:r>
    </w:p>
    <w:p w14:paraId="06C1E5B2" w14:textId="77777777" w:rsidR="00CD60F9" w:rsidRDefault="00CD60F9" w:rsidP="00CD60F9">
      <w:pPr>
        <w:pStyle w:val="1Subhead"/>
        <w:rPr>
          <w:b w:val="0"/>
          <w:color w:val="auto"/>
          <w:sz w:val="20"/>
          <w:szCs w:val="20"/>
        </w:rPr>
      </w:pPr>
      <w:r>
        <w:tab/>
      </w:r>
      <w:r>
        <w:rPr>
          <w:b w:val="0"/>
          <w:color w:val="auto"/>
          <w:sz w:val="20"/>
        </w:rPr>
        <w:t>07880 033 906</w:t>
      </w:r>
    </w:p>
    <w:p w14:paraId="5795817B" w14:textId="77777777" w:rsidR="00CD60F9" w:rsidRPr="00137E34" w:rsidRDefault="00CD60F9" w:rsidP="00CD60F9">
      <w:pPr>
        <w:pStyle w:val="1Subhead"/>
        <w:rPr>
          <w:b w:val="0"/>
          <w:color w:val="auto"/>
          <w:sz w:val="20"/>
          <w:szCs w:val="20"/>
        </w:rPr>
      </w:pPr>
    </w:p>
    <w:p w14:paraId="1D951EC8" w14:textId="77777777" w:rsidR="00CD60F9" w:rsidRPr="00E8677D" w:rsidRDefault="00CD60F9" w:rsidP="00CD60F9">
      <w:pPr>
        <w:pStyle w:val="1Subhead"/>
        <w:ind w:firstLine="720"/>
        <w:rPr>
          <w:sz w:val="20"/>
          <w:szCs w:val="20"/>
        </w:rPr>
      </w:pPr>
      <w:r>
        <w:rPr>
          <w:sz w:val="20"/>
        </w:rPr>
        <w:t>Cysylltyddion PGC UCM Cymru:</w:t>
      </w:r>
    </w:p>
    <w:p w14:paraId="7CCAA2FD" w14:textId="77777777" w:rsidR="00CD60F9" w:rsidRDefault="00CD60F9" w:rsidP="00CD60F9">
      <w:pPr>
        <w:pStyle w:val="NoSpacing"/>
        <w:ind w:firstLine="720"/>
        <w:rPr>
          <w:b/>
        </w:rPr>
      </w:pPr>
      <w:r>
        <w:t>Lydia Richardson</w:t>
      </w:r>
      <w:r>
        <w:rPr>
          <w:b/>
        </w:rPr>
        <w:t xml:space="preserve"> – </w:t>
      </w:r>
      <w:hyperlink r:id="rId60">
        <w:r>
          <w:rPr>
            <w:rStyle w:val="Hyperlink"/>
          </w:rPr>
          <w:t>lydia.richardson@nus-wales.org.uk</w:t>
        </w:r>
      </w:hyperlink>
      <w:r>
        <w:rPr>
          <w:b/>
        </w:rPr>
        <w:t xml:space="preserve"> </w:t>
      </w:r>
    </w:p>
    <w:p w14:paraId="04DBB6EE" w14:textId="77777777" w:rsidR="00CD60F9" w:rsidRPr="00475AA3" w:rsidRDefault="00CD60F9" w:rsidP="00CD60F9">
      <w:pPr>
        <w:pStyle w:val="ListParagraph"/>
        <w:rPr>
          <w:rFonts w:ascii="Verdana" w:hAnsi="Verdana"/>
          <w:sz w:val="20"/>
          <w:szCs w:val="20"/>
        </w:rPr>
      </w:pPr>
      <w:r>
        <w:rPr>
          <w:rFonts w:ascii="Verdana" w:hAnsi="Verdana"/>
          <w:sz w:val="20"/>
        </w:rPr>
        <w:t xml:space="preserve">Robiu Salisu – </w:t>
      </w:r>
      <w:hyperlink r:id="rId61">
        <w:r>
          <w:rPr>
            <w:rStyle w:val="Hyperlink"/>
            <w:rFonts w:ascii="Verdana" w:hAnsi="Verdana"/>
            <w:sz w:val="20"/>
          </w:rPr>
          <w:t>robiu.salisu@nus-wales.org.uk</w:t>
        </w:r>
      </w:hyperlink>
      <w:r>
        <w:rPr>
          <w:rFonts w:ascii="Verdana" w:hAnsi="Verdana"/>
          <w:sz w:val="20"/>
        </w:rPr>
        <w:t xml:space="preserve"> </w:t>
      </w:r>
    </w:p>
    <w:p w14:paraId="7C05750A" w14:textId="77777777" w:rsidR="00CD60F9" w:rsidRDefault="00CD60F9" w:rsidP="00CD60F9">
      <w:pPr>
        <w:pStyle w:val="NoSpacing"/>
        <w:ind w:firstLine="720"/>
      </w:pPr>
      <w:r>
        <w:t xml:space="preserve">Carly Stewart – </w:t>
      </w:r>
      <w:hyperlink r:id="rId62">
        <w:r>
          <w:rPr>
            <w:rStyle w:val="Hyperlink"/>
          </w:rPr>
          <w:t>carly.stewart@nus-wales.org.uk</w:t>
        </w:r>
      </w:hyperlink>
      <w:r>
        <w:t xml:space="preserve"> </w:t>
      </w:r>
    </w:p>
    <w:p w14:paraId="786803C1" w14:textId="77777777" w:rsidR="00CD60F9" w:rsidRDefault="00CD60F9" w:rsidP="00CD60F9">
      <w:pPr>
        <w:pStyle w:val="1Subhead"/>
        <w:ind w:firstLine="720"/>
        <w:rPr>
          <w:sz w:val="20"/>
          <w:szCs w:val="20"/>
        </w:rPr>
      </w:pPr>
    </w:p>
    <w:p w14:paraId="24A175E6" w14:textId="77777777" w:rsidR="0058500A" w:rsidRDefault="0058500A" w:rsidP="0058500A">
      <w:pPr>
        <w:pStyle w:val="1Heading"/>
        <w:ind w:left="720"/>
      </w:pPr>
      <w:r>
        <w:t>Yr hyn bydd fy undeb myfyrwyr yn ei wneud....</w:t>
      </w:r>
    </w:p>
    <w:p w14:paraId="6134B9BE" w14:textId="77777777" w:rsidR="0058500A" w:rsidRPr="002237C5" w:rsidRDefault="0058500A" w:rsidP="0058500A">
      <w:pPr>
        <w:pStyle w:val="1Heading"/>
        <w:ind w:left="720"/>
        <w:rPr>
          <w:b w:val="0"/>
          <w:sz w:val="28"/>
          <w:szCs w:val="28"/>
        </w:rPr>
      </w:pPr>
      <w:r>
        <w:rPr>
          <w:b w:val="0"/>
          <w:sz w:val="28"/>
        </w:rPr>
        <w:t>Wise Cymru</w:t>
      </w:r>
    </w:p>
    <w:tbl>
      <w:tblPr>
        <w:tblStyle w:val="TableGrid"/>
        <w:tblW w:w="0" w:type="auto"/>
        <w:tblInd w:w="69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8340"/>
      </w:tblGrid>
      <w:tr w:rsidR="0058500A" w14:paraId="5DA9600B" w14:textId="77777777" w:rsidTr="0058500A">
        <w:tc>
          <w:tcPr>
            <w:tcW w:w="8340" w:type="dxa"/>
          </w:tcPr>
          <w:p w14:paraId="3EC688E9" w14:textId="77777777" w:rsidR="0058500A" w:rsidRDefault="0058500A" w:rsidP="00DC76FD">
            <w:pPr>
              <w:pStyle w:val="1Heading"/>
            </w:pPr>
          </w:p>
          <w:p w14:paraId="617F3925" w14:textId="77777777" w:rsidR="0058500A" w:rsidRDefault="0058500A" w:rsidP="00DC76FD">
            <w:pPr>
              <w:pStyle w:val="1Heading"/>
            </w:pPr>
          </w:p>
          <w:p w14:paraId="68C02CDC" w14:textId="77777777" w:rsidR="0058500A" w:rsidRDefault="0058500A" w:rsidP="00DC76FD">
            <w:pPr>
              <w:pStyle w:val="1Heading"/>
            </w:pPr>
          </w:p>
          <w:p w14:paraId="2F85EDC2" w14:textId="77777777" w:rsidR="0058500A" w:rsidRDefault="0058500A" w:rsidP="00DC76FD">
            <w:pPr>
              <w:pStyle w:val="1Heading"/>
            </w:pPr>
          </w:p>
          <w:p w14:paraId="3FFEEC4A" w14:textId="77777777" w:rsidR="0058500A" w:rsidRDefault="0058500A" w:rsidP="00DC76FD">
            <w:pPr>
              <w:pStyle w:val="1Heading"/>
            </w:pPr>
          </w:p>
          <w:p w14:paraId="31BBB14B" w14:textId="77777777" w:rsidR="0058500A" w:rsidRDefault="0058500A" w:rsidP="00DC76FD">
            <w:pPr>
              <w:pStyle w:val="1Heading"/>
            </w:pPr>
          </w:p>
          <w:p w14:paraId="088D5EFE" w14:textId="77777777" w:rsidR="0058500A" w:rsidRDefault="0058500A" w:rsidP="00DC76FD">
            <w:pPr>
              <w:pStyle w:val="1Heading"/>
            </w:pPr>
          </w:p>
          <w:p w14:paraId="3281FA76" w14:textId="77777777" w:rsidR="0058500A" w:rsidRDefault="0058500A" w:rsidP="00DC76FD">
            <w:pPr>
              <w:pStyle w:val="1Heading"/>
            </w:pPr>
          </w:p>
          <w:p w14:paraId="3F723F95" w14:textId="77777777" w:rsidR="0058500A" w:rsidRDefault="0058500A" w:rsidP="00DC76FD">
            <w:pPr>
              <w:pStyle w:val="1Heading"/>
            </w:pPr>
          </w:p>
          <w:p w14:paraId="78E8DF0C" w14:textId="77777777" w:rsidR="0058500A" w:rsidRDefault="0058500A" w:rsidP="00DC76FD">
            <w:pPr>
              <w:pStyle w:val="1Heading"/>
            </w:pPr>
          </w:p>
          <w:p w14:paraId="18C1CB85" w14:textId="77777777" w:rsidR="0058500A" w:rsidRDefault="0058500A" w:rsidP="00DC76FD">
            <w:pPr>
              <w:pStyle w:val="1Heading"/>
            </w:pPr>
          </w:p>
        </w:tc>
      </w:tr>
    </w:tbl>
    <w:p w14:paraId="44163FFC" w14:textId="77777777" w:rsidR="0058500A" w:rsidRDefault="0058500A" w:rsidP="00CD60F9">
      <w:pPr>
        <w:pStyle w:val="1Subhead"/>
        <w:ind w:firstLine="720"/>
        <w:rPr>
          <w:sz w:val="20"/>
          <w:szCs w:val="20"/>
        </w:rPr>
      </w:pPr>
    </w:p>
    <w:p w14:paraId="4964FE85" w14:textId="6E4C6C64" w:rsidR="00CD60F9" w:rsidRPr="0058500A" w:rsidRDefault="0058500A" w:rsidP="00CD60F9">
      <w:pPr>
        <w:pStyle w:val="1Subhead"/>
        <w:ind w:firstLine="720"/>
      </w:pPr>
      <w:r>
        <w:t>Cynllun Gwaith – cysylltu â'r aelodaeth</w:t>
      </w:r>
    </w:p>
    <w:p w14:paraId="42851473" w14:textId="77777777" w:rsidR="00CD60F9" w:rsidRDefault="00CD60F9" w:rsidP="00CD60F9">
      <w:pPr>
        <w:ind w:left="720"/>
        <w:rPr>
          <w:szCs w:val="20"/>
        </w:rPr>
      </w:pPr>
      <w:r>
        <w:t>Bydd y cynllun gwaith yn mynegi sut mae UCM Cymru'n gweithio gydag undebau myfyrwyr i wella bywyd myfyrwyr. Bydd UCM Cymru ac undebau myfyrwyr yn trefnu eu gwaith mewn ffordd sy'n sicrhau dealltwriaeth dda a chyfathrebu dwy-ffordd - Bydd blaenoriaethau lleol yn golygu lobïo cenedlaethol a bydd trefnu cenedlaethol yn creu newid lleol. Bydd y cynllun gwaith yn creu sylfaen i UCM Cymru a myfyrwyr; bydd undebau'n mynegi cyd-effaith a chyd-werth mudiad y myfyrwyr.</w:t>
      </w:r>
    </w:p>
    <w:p w14:paraId="066E5B58" w14:textId="77777777" w:rsidR="00CD60F9" w:rsidRDefault="00CD60F9" w:rsidP="00CD60F9">
      <w:pPr>
        <w:ind w:left="720"/>
        <w:rPr>
          <w:szCs w:val="20"/>
        </w:rPr>
      </w:pPr>
    </w:p>
    <w:p w14:paraId="52B2F118" w14:textId="77777777" w:rsidR="00CD60F9" w:rsidRDefault="00CD60F9" w:rsidP="00CD60F9">
      <w:pPr>
        <w:pStyle w:val="1Subhead"/>
        <w:ind w:firstLine="720"/>
        <w:rPr>
          <w:sz w:val="20"/>
          <w:szCs w:val="20"/>
        </w:rPr>
      </w:pPr>
      <w:r>
        <w:rPr>
          <w:sz w:val="20"/>
        </w:rPr>
        <w:t>Polisïau Byw sy'n berthnasol i'r strategaeth hon</w:t>
      </w:r>
    </w:p>
    <w:p w14:paraId="35D8136A" w14:textId="77777777" w:rsidR="00CD60F9" w:rsidRDefault="00CD60F9" w:rsidP="00CD60F9">
      <w:pPr>
        <w:pStyle w:val="-1NUSTablegrid"/>
        <w:numPr>
          <w:ilvl w:val="0"/>
          <w:numId w:val="4"/>
        </w:numPr>
        <w:spacing w:before="0" w:after="0"/>
        <w:ind w:left="1080"/>
        <w:rPr>
          <w:b w:val="0"/>
          <w:color w:val="auto"/>
          <w:sz w:val="20"/>
        </w:rPr>
      </w:pPr>
      <w:r>
        <w:rPr>
          <w:b w:val="0"/>
          <w:color w:val="auto"/>
          <w:sz w:val="20"/>
        </w:rPr>
        <w:t>Lleoliad Digwyddiadau UCM Cymru</w:t>
      </w:r>
    </w:p>
    <w:p w14:paraId="3D6DA05A" w14:textId="77777777" w:rsidR="00CD60F9" w:rsidRDefault="00CD60F9" w:rsidP="00CD60F9">
      <w:pPr>
        <w:pStyle w:val="-1NUSTablegrid"/>
        <w:numPr>
          <w:ilvl w:val="0"/>
          <w:numId w:val="4"/>
        </w:numPr>
        <w:spacing w:before="0" w:after="0"/>
        <w:ind w:left="1080"/>
        <w:rPr>
          <w:b w:val="0"/>
          <w:color w:val="auto"/>
          <w:sz w:val="20"/>
        </w:rPr>
      </w:pPr>
      <w:r>
        <w:rPr>
          <w:b w:val="0"/>
          <w:color w:val="auto"/>
          <w:sz w:val="20"/>
        </w:rPr>
        <w:t>Cymru, nid dim ond Lloegr</w:t>
      </w:r>
    </w:p>
    <w:p w14:paraId="31AD642E" w14:textId="77777777" w:rsidR="00CD60F9" w:rsidRPr="007F07A9" w:rsidRDefault="00CD60F9" w:rsidP="00CD60F9">
      <w:pPr>
        <w:pStyle w:val="-1NUSTablegrid"/>
        <w:spacing w:before="0" w:after="0"/>
        <w:ind w:left="1080"/>
        <w:rPr>
          <w:b w:val="0"/>
          <w:color w:val="auto"/>
          <w:sz w:val="20"/>
        </w:rPr>
      </w:pPr>
    </w:p>
    <w:p w14:paraId="63E8F720" w14:textId="77777777" w:rsidR="00CD60F9" w:rsidRDefault="00CD60F9" w:rsidP="00CD60F9">
      <w:pPr>
        <w:pStyle w:val="1Subhead"/>
        <w:ind w:left="720"/>
        <w:rPr>
          <w:sz w:val="20"/>
          <w:szCs w:val="20"/>
        </w:rPr>
      </w:pPr>
      <w:r>
        <w:rPr>
          <w:sz w:val="20"/>
        </w:rPr>
        <w:t>Yr hyn sydd angen i ni ei wneud fel mudiad</w:t>
      </w:r>
    </w:p>
    <w:p w14:paraId="7B5D6C39" w14:textId="77777777" w:rsidR="00CD60F9" w:rsidRPr="008B1B74" w:rsidRDefault="00CD60F9" w:rsidP="00CD60F9">
      <w:pPr>
        <w:pStyle w:val="ListParagraph"/>
        <w:contextualSpacing/>
        <w:rPr>
          <w:rFonts w:ascii="Verdana" w:hAnsi="Verdana"/>
          <w:bCs/>
          <w:color w:val="000000"/>
          <w:sz w:val="20"/>
          <w:szCs w:val="20"/>
        </w:rPr>
      </w:pPr>
      <w:r>
        <w:rPr>
          <w:rFonts w:ascii="Verdana" w:hAnsi="Verdana"/>
          <w:color w:val="000000"/>
          <w:sz w:val="20"/>
        </w:rPr>
        <w:t>Cyd-gytuno a chyd-weithredu ar flaenoriaethau undebau myfyrwyr ac UCM Cymru drwy gynllun gwaith 2015/16. Er mwyn asesu ein cynnydd, bydd UCM Cymru'n datblygu arolwg barn bach i fesur safbwynt yr aelodaeth o UCM Cymru yn ogystal ag arolwg ar wahân i fesur safbwynt allanol o fudiad cyfan y myfyrwyr.</w:t>
      </w:r>
    </w:p>
    <w:p w14:paraId="4A0DD299" w14:textId="77777777" w:rsidR="00CD60F9" w:rsidRPr="008B1B74" w:rsidRDefault="00CD60F9" w:rsidP="00CD60F9">
      <w:pPr>
        <w:rPr>
          <w:bCs/>
          <w:color w:val="000000"/>
          <w:szCs w:val="20"/>
        </w:rPr>
      </w:pPr>
    </w:p>
    <w:p w14:paraId="0F551638" w14:textId="77777777" w:rsidR="00CD60F9" w:rsidRPr="008B1B74" w:rsidRDefault="00CD60F9" w:rsidP="00CD60F9">
      <w:pPr>
        <w:pStyle w:val="ListParagraph"/>
        <w:contextualSpacing/>
        <w:rPr>
          <w:rFonts w:ascii="Verdana" w:hAnsi="Verdana"/>
          <w:bCs/>
          <w:color w:val="000000"/>
          <w:sz w:val="20"/>
          <w:szCs w:val="20"/>
        </w:rPr>
      </w:pPr>
      <w:r>
        <w:rPr>
          <w:rFonts w:ascii="Verdana" w:hAnsi="Verdana"/>
          <w:color w:val="000000"/>
          <w:sz w:val="20"/>
        </w:rPr>
        <w:t>Ynghylch ein gwaith ymgyrchu a dylanwadu, bydd datblygu cynghreiriau, rhwydweithiau a bordydd crwn i wella ac i ymgorffori blaenoriaethau UCM Cymru ac undeb myfyrwyr yn system addysg Cymru a'r gymdeithas drwy rannu'r cynllun gwaith, yn hanfodol i ddatblygu ein gallu a'n credadwyedd fel mudiad a arweinir gan fyfyrwyr.</w:t>
      </w:r>
    </w:p>
    <w:p w14:paraId="4E4225A1" w14:textId="77777777" w:rsidR="00CD60F9" w:rsidRPr="008B1B74" w:rsidRDefault="00CD60F9" w:rsidP="00CD60F9">
      <w:pPr>
        <w:rPr>
          <w:bCs/>
          <w:color w:val="000000"/>
          <w:szCs w:val="20"/>
        </w:rPr>
      </w:pPr>
    </w:p>
    <w:p w14:paraId="5AAA6FAC" w14:textId="77777777" w:rsidR="00CD60F9" w:rsidRPr="008B1B74" w:rsidRDefault="00CD60F9" w:rsidP="00CD60F9">
      <w:pPr>
        <w:pStyle w:val="ListParagraph"/>
        <w:contextualSpacing/>
        <w:rPr>
          <w:rFonts w:ascii="Verdana" w:hAnsi="Verdana"/>
          <w:bCs/>
          <w:color w:val="000000"/>
          <w:sz w:val="20"/>
          <w:szCs w:val="20"/>
        </w:rPr>
      </w:pPr>
      <w:r>
        <w:rPr>
          <w:rFonts w:ascii="Verdana" w:hAnsi="Verdana"/>
          <w:color w:val="000000"/>
          <w:sz w:val="20"/>
        </w:rPr>
        <w:t>Bydd UCM Cymru hefyd yn gweithio gydag undebau myfyrwyr i gofnodi eu heffaith mewn modd effeithiol, gan ddefnyddio'r cynllun gwaith fel sail i gofnodi holl effaith mudiad y myfyrwyr yng Nghymru ar gyfer 2015/16.</w:t>
      </w:r>
    </w:p>
    <w:p w14:paraId="578AFFAF" w14:textId="77777777" w:rsidR="00CD60F9" w:rsidRDefault="00CD60F9" w:rsidP="00CD60F9">
      <w:pPr>
        <w:pStyle w:val="Default"/>
        <w:ind w:left="720"/>
        <w:rPr>
          <w:color w:val="auto"/>
          <w:sz w:val="20"/>
          <w:szCs w:val="20"/>
        </w:rPr>
      </w:pPr>
    </w:p>
    <w:p w14:paraId="0A7FD37D" w14:textId="77777777" w:rsidR="00CD60F9" w:rsidRDefault="00CD60F9" w:rsidP="00CD60F9">
      <w:pPr>
        <w:pStyle w:val="Default"/>
        <w:ind w:left="720"/>
        <w:rPr>
          <w:sz w:val="20"/>
          <w:szCs w:val="20"/>
        </w:rPr>
      </w:pPr>
      <w:r>
        <w:rPr>
          <w:color w:val="auto"/>
          <w:sz w:val="20"/>
        </w:rPr>
        <w:t xml:space="preserve">Yn olaf, bydd UCM Cymru'n sicrhau bod ei brif ddigwyddiadau'n symud o gwmpas y wlad gymaint ag y bo'n ymarferol bosibl. </w:t>
      </w:r>
      <w:r>
        <w:rPr>
          <w:sz w:val="20"/>
        </w:rPr>
        <w:t>Gan weithio gydag UCMDU, byddwn hefyd yn cynorthwyo undebau myfyrwyr sy'n dymuno mynychu digwyddiadau'r DU drwy ystyried ceisiadau cymorth penodol gan undebau myfyrwyr.</w:t>
      </w:r>
    </w:p>
    <w:p w14:paraId="64E12000" w14:textId="77777777" w:rsidR="00CD60F9" w:rsidRDefault="00CD60F9" w:rsidP="00CD60F9">
      <w:pPr>
        <w:pStyle w:val="1Subhead"/>
        <w:ind w:left="720"/>
        <w:rPr>
          <w:sz w:val="20"/>
          <w:szCs w:val="20"/>
        </w:rPr>
      </w:pPr>
      <w:r>
        <w:rPr>
          <w:sz w:val="20"/>
        </w:rPr>
        <w:t>Bydd Tîm Swyddogion UCM Cymru'n gweithio gyda chi i wneud y canlynol:</w:t>
      </w:r>
    </w:p>
    <w:p w14:paraId="2B9585AE" w14:textId="77777777" w:rsidR="00CD60F9" w:rsidRDefault="00CD60F9" w:rsidP="00CD60F9">
      <w:pPr>
        <w:pStyle w:val="NoSpacing"/>
        <w:numPr>
          <w:ilvl w:val="0"/>
          <w:numId w:val="19"/>
        </w:numPr>
        <w:ind w:left="1800"/>
      </w:pPr>
      <w:r>
        <w:t>Cynhyrchu 8 cynllun gwaith wedi'i bersonoli ar gyfer undebau myfyrwyr AU i greu synergedd rhwng strategaethau lleol a gwaith cenedlaethol a wnaed gan UCM Cymru</w:t>
      </w:r>
    </w:p>
    <w:p w14:paraId="22362A59" w14:textId="77777777" w:rsidR="00CD60F9" w:rsidRDefault="00CD60F9" w:rsidP="00CD60F9">
      <w:pPr>
        <w:pStyle w:val="NoSpacing"/>
        <w:numPr>
          <w:ilvl w:val="0"/>
          <w:numId w:val="19"/>
        </w:numPr>
        <w:ind w:left="1800"/>
      </w:pPr>
      <w:r>
        <w:t>Cynhyrchu 2 gynllun gwaith wedi'i bersonoli: 1 ar gyfer undebau myfyrwyr AB ar bolisïau penodol o gynhadledd UCMC ac 1 ar gyfer prentisiaid a ddatblygir ar y cyd â CGP.</w:t>
      </w:r>
    </w:p>
    <w:p w14:paraId="13034C69" w14:textId="77777777" w:rsidR="00CD60F9" w:rsidRDefault="00CD60F9" w:rsidP="00CD60F9">
      <w:pPr>
        <w:pStyle w:val="NoSpacing"/>
        <w:numPr>
          <w:ilvl w:val="0"/>
          <w:numId w:val="19"/>
        </w:numPr>
        <w:ind w:left="1800"/>
      </w:pPr>
      <w:r>
        <w:t>Gwella ein perthynas waith fel undebau myfyrwyr ac UCM Cymru.</w:t>
      </w:r>
    </w:p>
    <w:p w14:paraId="009714D7" w14:textId="77777777" w:rsidR="00CD60F9" w:rsidRDefault="00CD60F9" w:rsidP="00CD60F9">
      <w:pPr>
        <w:pStyle w:val="NoSpacing"/>
        <w:numPr>
          <w:ilvl w:val="0"/>
          <w:numId w:val="19"/>
        </w:numPr>
        <w:ind w:left="1800"/>
      </w:pPr>
      <w:r>
        <w:t>Caiff strategaethau galluogi UCM Cymru a blaenoriaethau undebau myfyrwyr eu hadlewyrchu/neu eu cydnabod yn o leiaf 1 o'r strategaethau partneriaeth dysgu rhanbarthol – First Campus (De Ddwyrain Cymru), Bwrdd Arwain Rhanbarth y Gogledd, Bwrdd Partneriaeth Ranbarthol y Canolbarth a'r De-orllewin</w:t>
      </w:r>
    </w:p>
    <w:p w14:paraId="3F073487" w14:textId="77777777" w:rsidR="00CD60F9" w:rsidRPr="008B1B74" w:rsidRDefault="00CD60F9" w:rsidP="00CD60F9">
      <w:pPr>
        <w:pStyle w:val="NoSpacing"/>
        <w:numPr>
          <w:ilvl w:val="0"/>
          <w:numId w:val="19"/>
        </w:numPr>
        <w:ind w:left="1800"/>
      </w:pPr>
      <w:r>
        <w:t xml:space="preserve">Casglu straeon effaith oddi wrth undebau myfyrwyr ar sail y cynllun gwaith </w:t>
      </w:r>
    </w:p>
    <w:p w14:paraId="1276F045" w14:textId="77777777" w:rsidR="00CD60F9" w:rsidRPr="008B1B74" w:rsidRDefault="00CD60F9" w:rsidP="00CD60F9">
      <w:pPr>
        <w:pStyle w:val="NoSpacing"/>
      </w:pPr>
    </w:p>
    <w:p w14:paraId="4BB87B79" w14:textId="77777777" w:rsidR="00BA6C98" w:rsidRDefault="00BA6C98" w:rsidP="00CD60F9">
      <w:pPr>
        <w:pStyle w:val="1Subhead"/>
        <w:ind w:firstLine="720"/>
        <w:rPr>
          <w:sz w:val="20"/>
        </w:rPr>
      </w:pPr>
    </w:p>
    <w:p w14:paraId="7F659EA7" w14:textId="77777777" w:rsidR="00BA6C98" w:rsidRDefault="00BA6C98" w:rsidP="00CD60F9">
      <w:pPr>
        <w:pStyle w:val="1Subhead"/>
        <w:ind w:firstLine="720"/>
        <w:rPr>
          <w:sz w:val="20"/>
        </w:rPr>
      </w:pPr>
    </w:p>
    <w:p w14:paraId="78847ABB" w14:textId="77777777" w:rsidR="00BA6C98" w:rsidRDefault="00BA6C98" w:rsidP="00CD60F9">
      <w:pPr>
        <w:pStyle w:val="1Subhead"/>
        <w:ind w:firstLine="720"/>
        <w:rPr>
          <w:sz w:val="20"/>
        </w:rPr>
      </w:pPr>
    </w:p>
    <w:p w14:paraId="77EC421B" w14:textId="77777777" w:rsidR="00CD60F9" w:rsidRPr="00E8677D" w:rsidRDefault="00CD60F9" w:rsidP="00CD60F9">
      <w:pPr>
        <w:pStyle w:val="1Subhead"/>
        <w:ind w:firstLine="720"/>
        <w:rPr>
          <w:sz w:val="20"/>
          <w:szCs w:val="20"/>
        </w:rPr>
      </w:pPr>
      <w:r>
        <w:rPr>
          <w:sz w:val="20"/>
        </w:rPr>
        <w:lastRenderedPageBreak/>
        <w:t>Cysylltydd Staff UCM Cymru:</w:t>
      </w:r>
    </w:p>
    <w:p w14:paraId="3DB10B1B" w14:textId="77777777" w:rsidR="00CD60F9" w:rsidRDefault="00CD60F9" w:rsidP="00CD60F9">
      <w:pPr>
        <w:pStyle w:val="1Subhead"/>
        <w:rPr>
          <w:b w:val="0"/>
          <w:color w:val="auto"/>
          <w:sz w:val="20"/>
          <w:szCs w:val="20"/>
        </w:rPr>
      </w:pPr>
      <w:r>
        <w:tab/>
      </w:r>
      <w:r>
        <w:rPr>
          <w:b w:val="0"/>
          <w:color w:val="auto"/>
          <w:sz w:val="20"/>
        </w:rPr>
        <w:t>Steve Coole, Cyfarwyddwr</w:t>
      </w:r>
    </w:p>
    <w:p w14:paraId="4C03EA0B" w14:textId="77777777" w:rsidR="00CD60F9" w:rsidRDefault="00CD60F9" w:rsidP="00CD60F9">
      <w:pPr>
        <w:pStyle w:val="1Subhead"/>
        <w:rPr>
          <w:b w:val="0"/>
          <w:color w:val="auto"/>
          <w:sz w:val="20"/>
          <w:szCs w:val="20"/>
        </w:rPr>
      </w:pPr>
      <w:r>
        <w:tab/>
      </w:r>
      <w:hyperlink r:id="rId63">
        <w:r>
          <w:rPr>
            <w:rStyle w:val="Hyperlink"/>
            <w:b w:val="0"/>
            <w:sz w:val="20"/>
          </w:rPr>
          <w:t>stephen.coole@nus-wales.org.uk</w:t>
        </w:r>
      </w:hyperlink>
      <w:r>
        <w:rPr>
          <w:b w:val="0"/>
          <w:color w:val="auto"/>
          <w:sz w:val="20"/>
        </w:rPr>
        <w:t xml:space="preserve"> </w:t>
      </w:r>
    </w:p>
    <w:p w14:paraId="4D367CAA" w14:textId="77777777" w:rsidR="00CD60F9" w:rsidRPr="00137E34" w:rsidRDefault="00CD60F9" w:rsidP="00CD60F9">
      <w:pPr>
        <w:pStyle w:val="1Subhead"/>
        <w:rPr>
          <w:b w:val="0"/>
          <w:color w:val="auto"/>
          <w:sz w:val="20"/>
          <w:szCs w:val="20"/>
        </w:rPr>
      </w:pPr>
      <w:r>
        <w:tab/>
      </w:r>
      <w:r>
        <w:rPr>
          <w:b w:val="0"/>
          <w:color w:val="auto"/>
          <w:sz w:val="20"/>
        </w:rPr>
        <w:t>07971 653 448</w:t>
      </w:r>
    </w:p>
    <w:p w14:paraId="3E596957" w14:textId="77777777" w:rsidR="00CD60F9" w:rsidRPr="00E8677D" w:rsidRDefault="00CD60F9" w:rsidP="00CD60F9">
      <w:pPr>
        <w:pStyle w:val="1Subhead"/>
        <w:ind w:firstLine="720"/>
        <w:rPr>
          <w:sz w:val="20"/>
          <w:szCs w:val="20"/>
        </w:rPr>
      </w:pPr>
      <w:r>
        <w:rPr>
          <w:sz w:val="20"/>
        </w:rPr>
        <w:t>Cysylltyddion PGC UCM Cymru:</w:t>
      </w:r>
    </w:p>
    <w:p w14:paraId="072AF172" w14:textId="77777777" w:rsidR="00CD60F9" w:rsidRDefault="00CD60F9" w:rsidP="00CD60F9">
      <w:pPr>
        <w:pStyle w:val="NoSpacing"/>
        <w:ind w:firstLine="720"/>
        <w:rPr>
          <w:b/>
        </w:rPr>
      </w:pPr>
      <w:r>
        <w:t>Lydia Richardson</w:t>
      </w:r>
      <w:r>
        <w:rPr>
          <w:b/>
        </w:rPr>
        <w:t xml:space="preserve"> – </w:t>
      </w:r>
      <w:hyperlink r:id="rId64">
        <w:r>
          <w:rPr>
            <w:rStyle w:val="Hyperlink"/>
          </w:rPr>
          <w:t>lydia.richardson@nus-wales.org.uk</w:t>
        </w:r>
      </w:hyperlink>
      <w:r>
        <w:rPr>
          <w:b/>
        </w:rPr>
        <w:t xml:space="preserve"> </w:t>
      </w:r>
    </w:p>
    <w:p w14:paraId="157D56CB" w14:textId="77777777" w:rsidR="00CD60F9" w:rsidRPr="00475AA3" w:rsidRDefault="00CD60F9" w:rsidP="00CD60F9">
      <w:pPr>
        <w:pStyle w:val="ListParagraph"/>
        <w:rPr>
          <w:rFonts w:ascii="Verdana" w:hAnsi="Verdana"/>
          <w:sz w:val="20"/>
          <w:szCs w:val="20"/>
        </w:rPr>
      </w:pPr>
      <w:r>
        <w:rPr>
          <w:rFonts w:ascii="Verdana" w:hAnsi="Verdana"/>
          <w:sz w:val="20"/>
        </w:rPr>
        <w:t xml:space="preserve">Robiu Salisu – </w:t>
      </w:r>
      <w:hyperlink r:id="rId65">
        <w:r>
          <w:rPr>
            <w:rStyle w:val="Hyperlink"/>
            <w:rFonts w:ascii="Verdana" w:hAnsi="Verdana"/>
            <w:sz w:val="20"/>
          </w:rPr>
          <w:t>robiu.salisu@nus-wales.org.uk</w:t>
        </w:r>
      </w:hyperlink>
      <w:r>
        <w:rPr>
          <w:rFonts w:ascii="Verdana" w:hAnsi="Verdana"/>
          <w:sz w:val="20"/>
        </w:rPr>
        <w:t xml:space="preserve"> </w:t>
      </w:r>
    </w:p>
    <w:p w14:paraId="04775BF4" w14:textId="77777777" w:rsidR="00CD60F9" w:rsidRDefault="00CD60F9" w:rsidP="00CD60F9">
      <w:pPr>
        <w:pStyle w:val="ListParagraph"/>
        <w:rPr>
          <w:rFonts w:ascii="Verdana" w:hAnsi="Verdana"/>
          <w:sz w:val="20"/>
          <w:szCs w:val="20"/>
        </w:rPr>
      </w:pPr>
      <w:r>
        <w:rPr>
          <w:rFonts w:ascii="Verdana" w:hAnsi="Verdana"/>
          <w:sz w:val="20"/>
        </w:rPr>
        <w:t xml:space="preserve">Siôn Davies – </w:t>
      </w:r>
      <w:hyperlink r:id="rId66">
        <w:r>
          <w:rPr>
            <w:rStyle w:val="Hyperlink"/>
            <w:rFonts w:ascii="Verdana" w:hAnsi="Verdana"/>
            <w:sz w:val="20"/>
          </w:rPr>
          <w:t>sion.davies@nus-wales.org.uk</w:t>
        </w:r>
      </w:hyperlink>
      <w:r>
        <w:rPr>
          <w:rFonts w:ascii="Verdana" w:hAnsi="Verdana"/>
          <w:sz w:val="20"/>
        </w:rPr>
        <w:t xml:space="preserve"> </w:t>
      </w:r>
    </w:p>
    <w:p w14:paraId="770B6C97" w14:textId="77777777" w:rsidR="006B1D37" w:rsidRDefault="006B1D37" w:rsidP="00CD60F9">
      <w:pPr>
        <w:pStyle w:val="ListParagraph"/>
        <w:rPr>
          <w:rFonts w:ascii="Verdana" w:hAnsi="Verdana"/>
          <w:sz w:val="20"/>
          <w:szCs w:val="20"/>
        </w:rPr>
      </w:pPr>
    </w:p>
    <w:p w14:paraId="3C1BB44D" w14:textId="77777777" w:rsidR="006B1D37" w:rsidRDefault="006B1D37" w:rsidP="006B1D37">
      <w:pPr>
        <w:pStyle w:val="1Heading"/>
        <w:ind w:left="720"/>
      </w:pPr>
      <w:r>
        <w:t>Yr hyn bydd fy undeb myfyrwyr yn ei wneud....</w:t>
      </w:r>
    </w:p>
    <w:p w14:paraId="0DE0CDBC" w14:textId="77777777" w:rsidR="006B1D37" w:rsidRPr="002237C5" w:rsidRDefault="006B1D37" w:rsidP="006B1D37">
      <w:pPr>
        <w:pStyle w:val="1Heading"/>
        <w:ind w:left="720"/>
        <w:rPr>
          <w:b w:val="0"/>
          <w:sz w:val="28"/>
          <w:szCs w:val="28"/>
        </w:rPr>
      </w:pPr>
      <w:r>
        <w:rPr>
          <w:b w:val="0"/>
          <w:sz w:val="28"/>
        </w:rPr>
        <w:t>Cynllun Gwaith – cysylltu â'r aelodaeth</w:t>
      </w:r>
    </w:p>
    <w:tbl>
      <w:tblPr>
        <w:tblStyle w:val="TableGrid"/>
        <w:tblW w:w="0" w:type="auto"/>
        <w:tblInd w:w="694"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8340"/>
      </w:tblGrid>
      <w:tr w:rsidR="006B1D37" w14:paraId="31F5401C" w14:textId="77777777" w:rsidTr="006B1D37">
        <w:tc>
          <w:tcPr>
            <w:tcW w:w="8340" w:type="dxa"/>
          </w:tcPr>
          <w:p w14:paraId="04415E06" w14:textId="77777777" w:rsidR="006B1D37" w:rsidRDefault="006B1D37" w:rsidP="00DC76FD">
            <w:pPr>
              <w:pStyle w:val="1Heading"/>
            </w:pPr>
          </w:p>
          <w:p w14:paraId="5AC0AC8C" w14:textId="77777777" w:rsidR="006B1D37" w:rsidRDefault="006B1D37" w:rsidP="00DC76FD">
            <w:pPr>
              <w:pStyle w:val="1Heading"/>
            </w:pPr>
          </w:p>
          <w:p w14:paraId="2CA862AF" w14:textId="77777777" w:rsidR="006B1D37" w:rsidRDefault="006B1D37" w:rsidP="00DC76FD">
            <w:pPr>
              <w:pStyle w:val="1Heading"/>
            </w:pPr>
          </w:p>
          <w:p w14:paraId="52DE95A9" w14:textId="77777777" w:rsidR="006B1D37" w:rsidRDefault="006B1D37" w:rsidP="00DC76FD">
            <w:pPr>
              <w:pStyle w:val="1Heading"/>
            </w:pPr>
          </w:p>
          <w:p w14:paraId="4020562D" w14:textId="77777777" w:rsidR="006B1D37" w:rsidRDefault="006B1D37" w:rsidP="00DC76FD">
            <w:pPr>
              <w:pStyle w:val="1Heading"/>
            </w:pPr>
          </w:p>
          <w:p w14:paraId="3396D7C3" w14:textId="77777777" w:rsidR="006B1D37" w:rsidRDefault="006B1D37" w:rsidP="00DC76FD">
            <w:pPr>
              <w:pStyle w:val="1Heading"/>
            </w:pPr>
          </w:p>
          <w:p w14:paraId="3CE01E65" w14:textId="77777777" w:rsidR="006B1D37" w:rsidRDefault="006B1D37" w:rsidP="00DC76FD">
            <w:pPr>
              <w:pStyle w:val="1Heading"/>
            </w:pPr>
          </w:p>
          <w:p w14:paraId="7CFAD843" w14:textId="77777777" w:rsidR="006B1D37" w:rsidRDefault="006B1D37" w:rsidP="00DC76FD">
            <w:pPr>
              <w:pStyle w:val="1Heading"/>
            </w:pPr>
          </w:p>
          <w:p w14:paraId="3E477ECC" w14:textId="77777777" w:rsidR="006B1D37" w:rsidRDefault="006B1D37" w:rsidP="00DC76FD">
            <w:pPr>
              <w:pStyle w:val="1Heading"/>
            </w:pPr>
          </w:p>
          <w:p w14:paraId="57D826B5" w14:textId="77777777" w:rsidR="006B1D37" w:rsidRDefault="006B1D37" w:rsidP="00DC76FD">
            <w:pPr>
              <w:pStyle w:val="1Heading"/>
            </w:pPr>
          </w:p>
          <w:p w14:paraId="1A51DC5A" w14:textId="77777777" w:rsidR="006B1D37" w:rsidRDefault="006B1D37" w:rsidP="00DC76FD">
            <w:pPr>
              <w:pStyle w:val="1Heading"/>
            </w:pPr>
          </w:p>
          <w:p w14:paraId="517F2011" w14:textId="77777777" w:rsidR="006B1D37" w:rsidRDefault="006B1D37" w:rsidP="00DC76FD">
            <w:pPr>
              <w:pStyle w:val="1Heading"/>
            </w:pPr>
          </w:p>
          <w:p w14:paraId="14FE0EEF" w14:textId="77777777" w:rsidR="006B1D37" w:rsidRDefault="006B1D37" w:rsidP="00DC76FD">
            <w:pPr>
              <w:pStyle w:val="1Heading"/>
            </w:pPr>
          </w:p>
          <w:p w14:paraId="718FA9BC" w14:textId="77777777" w:rsidR="006B1D37" w:rsidRDefault="006B1D37" w:rsidP="00DC76FD">
            <w:pPr>
              <w:pStyle w:val="1Heading"/>
            </w:pPr>
          </w:p>
          <w:p w14:paraId="2F6F7301" w14:textId="77777777" w:rsidR="006B1D37" w:rsidRDefault="006B1D37" w:rsidP="00DC76FD">
            <w:pPr>
              <w:pStyle w:val="1Heading"/>
            </w:pPr>
          </w:p>
          <w:p w14:paraId="00EB4996" w14:textId="77777777" w:rsidR="006B1D37" w:rsidRDefault="006B1D37" w:rsidP="00DC76FD">
            <w:pPr>
              <w:pStyle w:val="1Heading"/>
            </w:pPr>
          </w:p>
          <w:p w14:paraId="75C216E5" w14:textId="77777777" w:rsidR="006B1D37" w:rsidRDefault="006B1D37" w:rsidP="00DC76FD">
            <w:pPr>
              <w:pStyle w:val="1Heading"/>
            </w:pPr>
          </w:p>
        </w:tc>
      </w:tr>
    </w:tbl>
    <w:p w14:paraId="0D6540C3" w14:textId="77777777" w:rsidR="00BA6C98" w:rsidRDefault="00BA6C98" w:rsidP="00BA6C98">
      <w:pPr>
        <w:rPr>
          <w:b/>
          <w:color w:val="92D050"/>
          <w:sz w:val="28"/>
        </w:rPr>
      </w:pPr>
    </w:p>
    <w:p w14:paraId="007230D1" w14:textId="77777777" w:rsidR="00BA6C98" w:rsidRDefault="00BA6C98" w:rsidP="00BA6C98">
      <w:pPr>
        <w:rPr>
          <w:b/>
          <w:color w:val="92D050"/>
          <w:sz w:val="28"/>
        </w:rPr>
      </w:pPr>
    </w:p>
    <w:p w14:paraId="2F46AD84" w14:textId="432C171D" w:rsidR="00CD60F9" w:rsidRPr="006B1D37" w:rsidRDefault="00CD60F9" w:rsidP="00BA6C98">
      <w:pPr>
        <w:ind w:firstLine="720"/>
        <w:rPr>
          <w:b/>
          <w:color w:val="92D050"/>
          <w:sz w:val="28"/>
          <w:szCs w:val="28"/>
        </w:rPr>
      </w:pPr>
      <w:bookmarkStart w:id="0" w:name="_GoBack"/>
      <w:bookmarkEnd w:id="0"/>
      <w:r>
        <w:rPr>
          <w:b/>
          <w:color w:val="92D050"/>
          <w:sz w:val="28"/>
        </w:rPr>
        <w:lastRenderedPageBreak/>
        <w:t>Digwyddiadau UCM Cymru i'w cadarnhau</w:t>
      </w:r>
    </w:p>
    <w:p w14:paraId="2B84A20B" w14:textId="0D7F97B8" w:rsidR="00CD60F9" w:rsidRDefault="00CD60F9" w:rsidP="00BA6C98">
      <w:pPr>
        <w:ind w:left="720"/>
      </w:pPr>
      <w:r>
        <w:t>Bydd UCM Cymru yn eich cadw'n gyfoes ynglŷn â digwyddiadau sy'n dod yn ogystal ag unrhyw ddyddiadau ychwanegol sydd gydol y flwyddyn. Bydd hyn yn cynnwys y diweddaraf a newyddion ynglŷn â digwyddiadau UCM DU.</w:t>
      </w:r>
    </w:p>
    <w:p w14:paraId="1A494502" w14:textId="77777777" w:rsidR="00CD60F9" w:rsidRPr="00BB6620" w:rsidRDefault="00CD60F9" w:rsidP="00CD60F9">
      <w:pPr>
        <w:rPr>
          <w:b/>
          <w:bCs/>
          <w:iCs/>
          <w:color w:val="000000"/>
          <w:szCs w:val="20"/>
        </w:rPr>
      </w:pPr>
    </w:p>
    <w:p w14:paraId="07E91C5F" w14:textId="77777777" w:rsidR="00CD60F9" w:rsidRPr="00BB6620" w:rsidRDefault="00CD60F9" w:rsidP="00CD60F9">
      <w:pPr>
        <w:ind w:firstLine="720"/>
        <w:rPr>
          <w:b/>
          <w:bCs/>
          <w:iCs/>
          <w:color w:val="000000"/>
          <w:szCs w:val="20"/>
        </w:rPr>
      </w:pPr>
      <w:r>
        <w:rPr>
          <w:b/>
          <w:color w:val="000000"/>
        </w:rPr>
        <w:t>Medi</w:t>
      </w:r>
    </w:p>
    <w:p w14:paraId="14F2164C" w14:textId="77777777" w:rsidR="00CD60F9" w:rsidRPr="00BB6620" w:rsidRDefault="00CD60F9" w:rsidP="00CD60F9">
      <w:pPr>
        <w:rPr>
          <w:b/>
          <w:bCs/>
          <w:iCs/>
          <w:color w:val="000000"/>
          <w:szCs w:val="20"/>
        </w:rPr>
      </w:pPr>
    </w:p>
    <w:p w14:paraId="264E146A" w14:textId="77777777" w:rsidR="00CD60F9" w:rsidRPr="00BB6620" w:rsidRDefault="00CD60F9" w:rsidP="00CD60F9">
      <w:pPr>
        <w:ind w:firstLine="720"/>
        <w:rPr>
          <w:color w:val="000000"/>
          <w:szCs w:val="20"/>
        </w:rPr>
      </w:pPr>
      <w:r>
        <w:rPr>
          <w:color w:val="000000"/>
        </w:rPr>
        <w:t>10 – PGC DU</w:t>
      </w:r>
    </w:p>
    <w:p w14:paraId="1C71DFD5" w14:textId="77777777" w:rsidR="00CD60F9" w:rsidRPr="00BB6620" w:rsidRDefault="00CD60F9" w:rsidP="00CD60F9">
      <w:pPr>
        <w:rPr>
          <w:b/>
          <w:bCs/>
          <w:iCs/>
          <w:color w:val="000000"/>
          <w:szCs w:val="20"/>
        </w:rPr>
      </w:pPr>
    </w:p>
    <w:p w14:paraId="57A4A021" w14:textId="77777777" w:rsidR="00CD60F9" w:rsidRPr="00BB6620" w:rsidRDefault="00CD60F9" w:rsidP="00CD60F9">
      <w:pPr>
        <w:ind w:firstLine="720"/>
        <w:rPr>
          <w:b/>
          <w:bCs/>
          <w:iCs/>
          <w:color w:val="000000"/>
          <w:szCs w:val="20"/>
        </w:rPr>
      </w:pPr>
      <w:r>
        <w:rPr>
          <w:b/>
          <w:color w:val="000000"/>
        </w:rPr>
        <w:t>Hydref</w:t>
      </w:r>
    </w:p>
    <w:p w14:paraId="61A00334" w14:textId="77777777" w:rsidR="00CD60F9" w:rsidRPr="00BB6620" w:rsidRDefault="00CD60F9" w:rsidP="00CD60F9">
      <w:pPr>
        <w:rPr>
          <w:b/>
          <w:bCs/>
          <w:iCs/>
          <w:color w:val="000000"/>
          <w:szCs w:val="20"/>
        </w:rPr>
      </w:pPr>
    </w:p>
    <w:p w14:paraId="52A7CD56" w14:textId="77777777" w:rsidR="00CD60F9" w:rsidRPr="00BB6620" w:rsidRDefault="00CD60F9" w:rsidP="00CD60F9">
      <w:pPr>
        <w:ind w:firstLine="720"/>
        <w:rPr>
          <w:color w:val="000000"/>
          <w:szCs w:val="20"/>
        </w:rPr>
      </w:pPr>
      <w:r>
        <w:rPr>
          <w:color w:val="000000"/>
        </w:rPr>
        <w:t xml:space="preserve">8 – Cyfarfod cyntaf PGC UCM Cymru (i'w gadarnhau) </w:t>
      </w:r>
    </w:p>
    <w:p w14:paraId="0A7D4838" w14:textId="77777777" w:rsidR="00CD60F9" w:rsidRPr="00BB6620" w:rsidRDefault="00CD60F9" w:rsidP="00CD60F9">
      <w:pPr>
        <w:rPr>
          <w:color w:val="000000"/>
          <w:szCs w:val="20"/>
        </w:rPr>
      </w:pPr>
    </w:p>
    <w:p w14:paraId="03483602" w14:textId="77777777" w:rsidR="00CD60F9" w:rsidRPr="00BB6620" w:rsidRDefault="00CD60F9" w:rsidP="00CD60F9">
      <w:pPr>
        <w:ind w:firstLine="720"/>
        <w:rPr>
          <w:color w:val="000000"/>
          <w:szCs w:val="20"/>
        </w:rPr>
      </w:pPr>
      <w:r>
        <w:rPr>
          <w:color w:val="000000"/>
        </w:rPr>
        <w:t>9 – Cyfarfod cyntaf Grŵp Cynghori'r Aelodaeth (i'w gadarnhau)</w:t>
      </w:r>
    </w:p>
    <w:p w14:paraId="044C9DE8" w14:textId="77777777" w:rsidR="00CD60F9" w:rsidRPr="00BB6620" w:rsidRDefault="00CD60F9" w:rsidP="00CD60F9">
      <w:pPr>
        <w:rPr>
          <w:color w:val="000000"/>
          <w:szCs w:val="20"/>
        </w:rPr>
      </w:pPr>
    </w:p>
    <w:p w14:paraId="0A528316" w14:textId="77777777" w:rsidR="00CD60F9" w:rsidRPr="00BB6620" w:rsidRDefault="00CD60F9" w:rsidP="00CD60F9">
      <w:pPr>
        <w:ind w:firstLine="720"/>
        <w:rPr>
          <w:color w:val="000000"/>
          <w:szCs w:val="20"/>
        </w:rPr>
      </w:pPr>
      <w:r>
        <w:rPr>
          <w:color w:val="000000"/>
        </w:rPr>
        <w:t>28/29 Cynadleddau Maes UCM DU</w:t>
      </w:r>
    </w:p>
    <w:p w14:paraId="1A7B9723" w14:textId="77777777" w:rsidR="00CD60F9" w:rsidRPr="00BB6620" w:rsidRDefault="00CD60F9" w:rsidP="00CD60F9">
      <w:pPr>
        <w:rPr>
          <w:b/>
          <w:bCs/>
          <w:iCs/>
          <w:color w:val="000000"/>
          <w:szCs w:val="20"/>
        </w:rPr>
      </w:pPr>
    </w:p>
    <w:p w14:paraId="1261CE1F" w14:textId="77777777" w:rsidR="00CD60F9" w:rsidRPr="00BB6620" w:rsidRDefault="00CD60F9" w:rsidP="00CD60F9">
      <w:pPr>
        <w:ind w:firstLine="720"/>
        <w:rPr>
          <w:b/>
          <w:bCs/>
          <w:iCs/>
          <w:color w:val="000000"/>
          <w:szCs w:val="20"/>
        </w:rPr>
      </w:pPr>
      <w:r>
        <w:rPr>
          <w:b/>
          <w:color w:val="000000"/>
        </w:rPr>
        <w:t>Tachwedd</w:t>
      </w:r>
    </w:p>
    <w:p w14:paraId="4D2D34E2" w14:textId="77777777" w:rsidR="00CD60F9" w:rsidRPr="00BB6620" w:rsidRDefault="00CD60F9" w:rsidP="00CD60F9">
      <w:pPr>
        <w:rPr>
          <w:b/>
          <w:bCs/>
          <w:iCs/>
          <w:color w:val="000000"/>
          <w:szCs w:val="20"/>
        </w:rPr>
      </w:pPr>
    </w:p>
    <w:p w14:paraId="5A528FBA" w14:textId="77777777" w:rsidR="00CD60F9" w:rsidRDefault="00CD60F9" w:rsidP="00CD60F9">
      <w:pPr>
        <w:ind w:firstLine="720"/>
        <w:rPr>
          <w:color w:val="000000"/>
          <w:szCs w:val="20"/>
        </w:rPr>
      </w:pPr>
      <w:r>
        <w:rPr>
          <w:color w:val="000000"/>
        </w:rPr>
        <w:t>11 – Sgiliau AB</w:t>
      </w:r>
    </w:p>
    <w:p w14:paraId="2C60B34E" w14:textId="77777777" w:rsidR="00CD60F9" w:rsidRDefault="00CD60F9" w:rsidP="00CD60F9">
      <w:pPr>
        <w:rPr>
          <w:color w:val="000000"/>
          <w:szCs w:val="20"/>
        </w:rPr>
      </w:pPr>
    </w:p>
    <w:p w14:paraId="14CB7DEC" w14:textId="77777777" w:rsidR="00CD60F9" w:rsidRPr="00BB6620" w:rsidRDefault="00CD60F9" w:rsidP="00CD60F9">
      <w:pPr>
        <w:ind w:firstLine="720"/>
        <w:rPr>
          <w:color w:val="000000"/>
          <w:szCs w:val="20"/>
        </w:rPr>
      </w:pPr>
      <w:r>
        <w:rPr>
          <w:color w:val="000000"/>
        </w:rPr>
        <w:t>18 – Cynhadledd Maes UCM Cymru</w:t>
      </w:r>
    </w:p>
    <w:p w14:paraId="5DAA7E41" w14:textId="77777777" w:rsidR="00CD60F9" w:rsidRPr="00BB6620" w:rsidRDefault="00CD60F9" w:rsidP="00CD60F9">
      <w:pPr>
        <w:rPr>
          <w:color w:val="000000"/>
          <w:szCs w:val="20"/>
        </w:rPr>
      </w:pPr>
    </w:p>
    <w:p w14:paraId="70BA744E" w14:textId="77777777" w:rsidR="00CD60F9" w:rsidRPr="00BB6620" w:rsidRDefault="00CD60F9" w:rsidP="00CD60F9">
      <w:pPr>
        <w:ind w:firstLine="720"/>
        <w:rPr>
          <w:color w:val="000000"/>
          <w:szCs w:val="20"/>
        </w:rPr>
      </w:pPr>
      <w:r>
        <w:rPr>
          <w:color w:val="000000"/>
        </w:rPr>
        <w:t>26 – UMau Lleol - Cymru</w:t>
      </w:r>
    </w:p>
    <w:p w14:paraId="3C0CB55E" w14:textId="77777777" w:rsidR="00CD60F9" w:rsidRPr="00BB6620" w:rsidRDefault="00CD60F9" w:rsidP="00CD60F9">
      <w:pPr>
        <w:rPr>
          <w:b/>
          <w:bCs/>
          <w:iCs/>
          <w:color w:val="000000"/>
          <w:szCs w:val="20"/>
        </w:rPr>
      </w:pPr>
    </w:p>
    <w:p w14:paraId="4E96B9AE" w14:textId="77777777" w:rsidR="00CD60F9" w:rsidRPr="00BB6620" w:rsidRDefault="00CD60F9" w:rsidP="00CD60F9">
      <w:pPr>
        <w:ind w:firstLine="720"/>
        <w:rPr>
          <w:b/>
          <w:bCs/>
          <w:iCs/>
          <w:color w:val="000000"/>
          <w:szCs w:val="20"/>
        </w:rPr>
      </w:pPr>
      <w:r>
        <w:rPr>
          <w:b/>
          <w:color w:val="000000"/>
        </w:rPr>
        <w:t>Rhagfyr</w:t>
      </w:r>
    </w:p>
    <w:p w14:paraId="075E1C95" w14:textId="77777777" w:rsidR="00CD60F9" w:rsidRPr="00BB6620" w:rsidRDefault="00CD60F9" w:rsidP="00CD60F9">
      <w:pPr>
        <w:rPr>
          <w:b/>
          <w:bCs/>
          <w:iCs/>
          <w:color w:val="000000"/>
          <w:szCs w:val="20"/>
        </w:rPr>
      </w:pPr>
    </w:p>
    <w:p w14:paraId="407B47D6" w14:textId="77777777" w:rsidR="00CD60F9" w:rsidRPr="00BB6620" w:rsidRDefault="00CD60F9" w:rsidP="00CD60F9">
      <w:pPr>
        <w:ind w:firstLine="720"/>
        <w:rPr>
          <w:color w:val="000000"/>
          <w:szCs w:val="20"/>
        </w:rPr>
      </w:pPr>
      <w:r>
        <w:rPr>
          <w:color w:val="000000"/>
        </w:rPr>
        <w:t>11 – PGC UCM Cymru (i'w gadarnhau)</w:t>
      </w:r>
    </w:p>
    <w:p w14:paraId="547FB010" w14:textId="77777777" w:rsidR="00CD60F9" w:rsidRPr="00BB6620" w:rsidRDefault="00CD60F9" w:rsidP="00CD60F9">
      <w:pPr>
        <w:rPr>
          <w:color w:val="000000"/>
          <w:szCs w:val="20"/>
        </w:rPr>
      </w:pPr>
    </w:p>
    <w:p w14:paraId="41922F0D" w14:textId="77777777" w:rsidR="00CD60F9" w:rsidRPr="00BB6620" w:rsidRDefault="00CD60F9" w:rsidP="00CD60F9">
      <w:pPr>
        <w:ind w:left="720"/>
        <w:rPr>
          <w:color w:val="000000"/>
          <w:szCs w:val="20"/>
        </w:rPr>
      </w:pPr>
      <w:r>
        <w:rPr>
          <w:color w:val="000000"/>
        </w:rPr>
        <w:t xml:space="preserve">14/21 – Agor Cynigion ar gyfer Cynadleddau Rhyddhad Cymru ac enwebiadau ar gyfer Swyddog y Menywod (i'w gadarnhau). </w:t>
      </w:r>
    </w:p>
    <w:p w14:paraId="2023EC60" w14:textId="77777777" w:rsidR="00CD60F9" w:rsidRPr="00BB6620" w:rsidRDefault="00CD60F9" w:rsidP="00CD60F9">
      <w:pPr>
        <w:rPr>
          <w:b/>
          <w:bCs/>
          <w:iCs/>
          <w:color w:val="000000"/>
          <w:szCs w:val="20"/>
        </w:rPr>
      </w:pPr>
    </w:p>
    <w:p w14:paraId="1D2FF2DF" w14:textId="77777777" w:rsidR="00CD60F9" w:rsidRPr="00BB6620" w:rsidRDefault="00CD60F9" w:rsidP="00CD60F9">
      <w:pPr>
        <w:ind w:firstLine="720"/>
        <w:rPr>
          <w:b/>
          <w:bCs/>
          <w:iCs/>
          <w:color w:val="000000"/>
          <w:szCs w:val="20"/>
        </w:rPr>
      </w:pPr>
      <w:r>
        <w:rPr>
          <w:b/>
          <w:color w:val="000000"/>
        </w:rPr>
        <w:t>Ionawr</w:t>
      </w:r>
    </w:p>
    <w:p w14:paraId="5385203D" w14:textId="77777777" w:rsidR="00CD60F9" w:rsidRPr="00BB6620" w:rsidRDefault="00CD60F9" w:rsidP="00CD60F9">
      <w:pPr>
        <w:rPr>
          <w:b/>
          <w:bCs/>
          <w:iCs/>
          <w:color w:val="000000"/>
          <w:szCs w:val="20"/>
        </w:rPr>
      </w:pPr>
    </w:p>
    <w:p w14:paraId="3532AC16" w14:textId="77777777" w:rsidR="00CD60F9" w:rsidRPr="00BB6620" w:rsidRDefault="00CD60F9" w:rsidP="00BA6C98">
      <w:pPr>
        <w:ind w:left="720"/>
        <w:rPr>
          <w:color w:val="000000"/>
          <w:szCs w:val="20"/>
        </w:rPr>
      </w:pPr>
      <w:r>
        <w:rPr>
          <w:color w:val="000000"/>
        </w:rPr>
        <w:t>4 – Agor Cynigion ac Enwebiadau ar gyfer Cynhadledd UCM Cymru (i'w gadarnhau)</w:t>
      </w:r>
    </w:p>
    <w:p w14:paraId="74009F5B" w14:textId="77777777" w:rsidR="00CD60F9" w:rsidRPr="00BB6620" w:rsidRDefault="00CD60F9" w:rsidP="00CD60F9">
      <w:pPr>
        <w:rPr>
          <w:color w:val="000000"/>
          <w:szCs w:val="20"/>
        </w:rPr>
      </w:pPr>
    </w:p>
    <w:p w14:paraId="56EE5E51" w14:textId="77777777" w:rsidR="00CD60F9" w:rsidRPr="00BB6620" w:rsidRDefault="00CD60F9" w:rsidP="00CD60F9">
      <w:pPr>
        <w:ind w:left="720"/>
        <w:rPr>
          <w:color w:val="000000"/>
          <w:szCs w:val="20"/>
        </w:rPr>
      </w:pPr>
      <w:r>
        <w:rPr>
          <w:color w:val="000000"/>
        </w:rPr>
        <w:t xml:space="preserve">22 – Dyddiad cau Cynigion ar gyfer Cynadleddau Rhyddhad Cymru ac enwebiadau ar gyfer Swyddog y Menywod. </w:t>
      </w:r>
    </w:p>
    <w:p w14:paraId="11A537CC" w14:textId="77777777" w:rsidR="00CD60F9" w:rsidRPr="00BB6620" w:rsidRDefault="00CD60F9" w:rsidP="00CD60F9">
      <w:pPr>
        <w:rPr>
          <w:b/>
          <w:bCs/>
          <w:iCs/>
          <w:color w:val="000000"/>
          <w:szCs w:val="20"/>
        </w:rPr>
      </w:pPr>
    </w:p>
    <w:p w14:paraId="0A5A55F1" w14:textId="77777777" w:rsidR="00CD60F9" w:rsidRPr="00BB6620" w:rsidRDefault="00CD60F9" w:rsidP="00CD60F9">
      <w:pPr>
        <w:ind w:firstLine="720"/>
        <w:rPr>
          <w:b/>
          <w:bCs/>
          <w:iCs/>
          <w:color w:val="000000"/>
          <w:szCs w:val="20"/>
        </w:rPr>
      </w:pPr>
      <w:r>
        <w:rPr>
          <w:b/>
          <w:color w:val="000000"/>
        </w:rPr>
        <w:t>Chwefror</w:t>
      </w:r>
    </w:p>
    <w:p w14:paraId="469FC74E" w14:textId="77777777" w:rsidR="00CD60F9" w:rsidRPr="00BB6620" w:rsidRDefault="00CD60F9" w:rsidP="00CD60F9">
      <w:pPr>
        <w:rPr>
          <w:b/>
          <w:bCs/>
          <w:iCs/>
          <w:color w:val="000000"/>
          <w:szCs w:val="20"/>
        </w:rPr>
      </w:pPr>
    </w:p>
    <w:p w14:paraId="7AADE37C" w14:textId="77777777" w:rsidR="00CD60F9" w:rsidRPr="00BB6620" w:rsidRDefault="00CD60F9" w:rsidP="00CD60F9">
      <w:pPr>
        <w:ind w:firstLine="720"/>
        <w:rPr>
          <w:color w:val="000000"/>
          <w:szCs w:val="20"/>
        </w:rPr>
      </w:pPr>
      <w:r>
        <w:rPr>
          <w:color w:val="000000"/>
        </w:rPr>
        <w:t xml:space="preserve">4 – UMau Lleol - Cymru. </w:t>
      </w:r>
    </w:p>
    <w:p w14:paraId="7BFCF851" w14:textId="77777777" w:rsidR="00CD60F9" w:rsidRPr="00BB6620" w:rsidRDefault="00CD60F9" w:rsidP="00CD60F9">
      <w:pPr>
        <w:rPr>
          <w:color w:val="000000"/>
          <w:szCs w:val="20"/>
        </w:rPr>
      </w:pPr>
    </w:p>
    <w:p w14:paraId="32CF2766" w14:textId="77777777" w:rsidR="00CD60F9" w:rsidRPr="00BB6620" w:rsidRDefault="00CD60F9" w:rsidP="00CD60F9">
      <w:pPr>
        <w:ind w:firstLine="720"/>
        <w:rPr>
          <w:color w:val="000000"/>
          <w:szCs w:val="20"/>
        </w:rPr>
      </w:pPr>
      <w:r>
        <w:rPr>
          <w:color w:val="000000"/>
        </w:rPr>
        <w:t xml:space="preserve">5 – PGC UCM Cymru. Dyddiad cau cynigion ac enwebiadau'r Gynhadledd. </w:t>
      </w:r>
    </w:p>
    <w:p w14:paraId="50274427" w14:textId="77777777" w:rsidR="00CD60F9" w:rsidRPr="00BB6620" w:rsidRDefault="00CD60F9" w:rsidP="00CD60F9">
      <w:pPr>
        <w:rPr>
          <w:color w:val="000000"/>
          <w:szCs w:val="20"/>
        </w:rPr>
      </w:pPr>
    </w:p>
    <w:p w14:paraId="0D6E6CAE" w14:textId="77777777" w:rsidR="00CD60F9" w:rsidRPr="00BB6620" w:rsidRDefault="00CD60F9" w:rsidP="00CD60F9">
      <w:pPr>
        <w:ind w:firstLine="720"/>
        <w:rPr>
          <w:color w:val="000000"/>
          <w:szCs w:val="20"/>
        </w:rPr>
      </w:pPr>
      <w:r>
        <w:rPr>
          <w:color w:val="000000"/>
        </w:rPr>
        <w:t>16 – 19 – Wythnos Rhyddhad (LHDT/MagA/Croenddu/Menywod/Iaith Gymraeg).</w:t>
      </w:r>
    </w:p>
    <w:p w14:paraId="604C00E3" w14:textId="77777777" w:rsidR="00CD60F9" w:rsidRPr="00BB6620" w:rsidRDefault="00CD60F9" w:rsidP="00CD60F9">
      <w:pPr>
        <w:rPr>
          <w:b/>
          <w:bCs/>
          <w:iCs/>
          <w:color w:val="000000"/>
          <w:szCs w:val="20"/>
        </w:rPr>
      </w:pPr>
    </w:p>
    <w:p w14:paraId="5ECAEEB6" w14:textId="77777777" w:rsidR="00CD60F9" w:rsidRPr="00BB6620" w:rsidRDefault="00CD60F9" w:rsidP="00CD60F9">
      <w:pPr>
        <w:ind w:firstLine="720"/>
        <w:rPr>
          <w:b/>
          <w:bCs/>
          <w:iCs/>
          <w:color w:val="000000"/>
          <w:szCs w:val="20"/>
        </w:rPr>
      </w:pPr>
      <w:r>
        <w:rPr>
          <w:b/>
          <w:color w:val="000000"/>
        </w:rPr>
        <w:t>Mawrth</w:t>
      </w:r>
    </w:p>
    <w:p w14:paraId="2A34ABB0" w14:textId="77777777" w:rsidR="00CD60F9" w:rsidRPr="00BB6620" w:rsidRDefault="00CD60F9" w:rsidP="00CD60F9">
      <w:pPr>
        <w:rPr>
          <w:b/>
          <w:bCs/>
          <w:iCs/>
          <w:color w:val="000000"/>
          <w:szCs w:val="20"/>
        </w:rPr>
      </w:pPr>
    </w:p>
    <w:p w14:paraId="41AB442C" w14:textId="77777777" w:rsidR="00CD60F9" w:rsidRPr="00BB6620" w:rsidRDefault="00CD60F9" w:rsidP="00CD60F9">
      <w:pPr>
        <w:ind w:firstLine="720"/>
        <w:rPr>
          <w:color w:val="000000"/>
          <w:szCs w:val="20"/>
        </w:rPr>
      </w:pPr>
      <w:r>
        <w:rPr>
          <w:color w:val="000000"/>
        </w:rPr>
        <w:t>8/9 – Cynhadledd UCM Cymru</w:t>
      </w:r>
    </w:p>
    <w:p w14:paraId="62631F87" w14:textId="77777777" w:rsidR="00CD60F9" w:rsidRPr="00BB6620" w:rsidRDefault="00CD60F9" w:rsidP="00CD60F9">
      <w:pPr>
        <w:rPr>
          <w:b/>
          <w:bCs/>
          <w:iCs/>
          <w:color w:val="000000"/>
          <w:szCs w:val="20"/>
        </w:rPr>
      </w:pPr>
    </w:p>
    <w:p w14:paraId="0FBD6C31" w14:textId="77777777" w:rsidR="00CD60F9" w:rsidRPr="00BB6620" w:rsidRDefault="00CD60F9" w:rsidP="00CD60F9">
      <w:pPr>
        <w:ind w:firstLine="720"/>
        <w:rPr>
          <w:b/>
          <w:bCs/>
          <w:iCs/>
          <w:color w:val="000000"/>
          <w:szCs w:val="20"/>
        </w:rPr>
      </w:pPr>
      <w:r>
        <w:rPr>
          <w:b/>
          <w:color w:val="000000"/>
        </w:rPr>
        <w:t>Ebrill</w:t>
      </w:r>
    </w:p>
    <w:p w14:paraId="70EC47B9" w14:textId="77777777" w:rsidR="00CD60F9" w:rsidRPr="00BB6620" w:rsidRDefault="00CD60F9" w:rsidP="00CD60F9">
      <w:pPr>
        <w:rPr>
          <w:b/>
          <w:bCs/>
          <w:iCs/>
          <w:color w:val="000000"/>
          <w:szCs w:val="20"/>
        </w:rPr>
      </w:pPr>
    </w:p>
    <w:p w14:paraId="33887FB1" w14:textId="77777777" w:rsidR="00CD60F9" w:rsidRPr="00BB6620" w:rsidRDefault="00CD60F9" w:rsidP="00CD60F9">
      <w:pPr>
        <w:ind w:firstLine="720"/>
        <w:rPr>
          <w:color w:val="000000"/>
          <w:szCs w:val="20"/>
        </w:rPr>
      </w:pPr>
      <w:r>
        <w:rPr>
          <w:color w:val="000000"/>
        </w:rPr>
        <w:t xml:space="preserve">19/21 – Cynhadledd UCM DU, Brighton. </w:t>
      </w:r>
    </w:p>
    <w:p w14:paraId="169769F7" w14:textId="77777777" w:rsidR="00CD60F9" w:rsidRPr="00BB6620" w:rsidRDefault="00CD60F9" w:rsidP="00CD60F9">
      <w:pPr>
        <w:rPr>
          <w:b/>
          <w:bCs/>
          <w:iCs/>
          <w:color w:val="000000"/>
          <w:szCs w:val="20"/>
        </w:rPr>
      </w:pPr>
    </w:p>
    <w:p w14:paraId="49C8F934" w14:textId="77777777" w:rsidR="00CD60F9" w:rsidRPr="00BB6620" w:rsidRDefault="00CD60F9" w:rsidP="00CD60F9">
      <w:pPr>
        <w:ind w:firstLine="720"/>
        <w:rPr>
          <w:b/>
          <w:bCs/>
          <w:iCs/>
          <w:color w:val="000000"/>
          <w:szCs w:val="20"/>
        </w:rPr>
      </w:pPr>
      <w:r>
        <w:rPr>
          <w:b/>
          <w:color w:val="000000"/>
        </w:rPr>
        <w:t>Mai</w:t>
      </w:r>
    </w:p>
    <w:p w14:paraId="3E0D1CE1" w14:textId="77777777" w:rsidR="00CD60F9" w:rsidRPr="00BB6620" w:rsidRDefault="00CD60F9" w:rsidP="00CD60F9">
      <w:pPr>
        <w:rPr>
          <w:b/>
          <w:bCs/>
          <w:iCs/>
          <w:color w:val="000000"/>
          <w:szCs w:val="20"/>
        </w:rPr>
      </w:pPr>
    </w:p>
    <w:p w14:paraId="715C5D4C" w14:textId="0C7DA891" w:rsidR="00EE48AA" w:rsidRPr="00BA6C98" w:rsidRDefault="00CD60F9" w:rsidP="00BA6C98">
      <w:pPr>
        <w:pStyle w:val="ListParagraph"/>
        <w:rPr>
          <w:rFonts w:ascii="Verdana" w:hAnsi="Verdana"/>
          <w:sz w:val="20"/>
          <w:szCs w:val="20"/>
        </w:rPr>
      </w:pPr>
      <w:r>
        <w:rPr>
          <w:color w:val="000000"/>
        </w:rPr>
        <w:t>5/6 –  PGC a G</w:t>
      </w:r>
      <w:r w:rsidR="00BA6C98">
        <w:rPr>
          <w:color w:val="000000"/>
        </w:rPr>
        <w:t>rŵp Cynghori Aelodaeth UCM Cymru</w:t>
      </w:r>
    </w:p>
    <w:sectPr w:rsidR="00EE48AA" w:rsidRPr="00BA6C98" w:rsidSect="00133853">
      <w:headerReference w:type="default" r:id="rId67"/>
      <w:footerReference w:type="default" r:id="rId68"/>
      <w:headerReference w:type="first" r:id="rId69"/>
      <w:pgSz w:w="11900" w:h="16840"/>
      <w:pgMar w:top="1134" w:right="1985" w:bottom="709" w:left="85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6DA3F" w14:textId="77777777" w:rsidR="00924129" w:rsidRDefault="00924129">
      <w:r>
        <w:separator/>
      </w:r>
    </w:p>
  </w:endnote>
  <w:endnote w:type="continuationSeparator" w:id="0">
    <w:p w14:paraId="73514E80" w14:textId="77777777" w:rsidR="00924129" w:rsidRDefault="00924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464696"/>
      <w:docPartObj>
        <w:docPartGallery w:val="Page Numbers (Bottom of Page)"/>
        <w:docPartUnique/>
      </w:docPartObj>
    </w:sdtPr>
    <w:sdtEndPr>
      <w:rPr>
        <w:noProof/>
      </w:rPr>
    </w:sdtEndPr>
    <w:sdtContent>
      <w:p w14:paraId="2CBCC2F6" w14:textId="12A63F01" w:rsidR="00924129" w:rsidRDefault="00924129">
        <w:pPr>
          <w:pStyle w:val="Footer"/>
          <w:jc w:val="right"/>
        </w:pPr>
        <w:r>
          <w:fldChar w:fldCharType="begin"/>
        </w:r>
        <w:r>
          <w:instrText xml:space="preserve"> PAGE   \* MERGEFORMAT </w:instrText>
        </w:r>
        <w:r>
          <w:fldChar w:fldCharType="separate"/>
        </w:r>
        <w:r w:rsidR="00BA6C98">
          <w:rPr>
            <w:noProof/>
          </w:rPr>
          <w:t>27</w:t>
        </w:r>
        <w:r>
          <w:rPr>
            <w:noProof/>
          </w:rPr>
          <w:fldChar w:fldCharType="end"/>
        </w:r>
      </w:p>
    </w:sdtContent>
  </w:sdt>
  <w:p w14:paraId="0F373906" w14:textId="77777777" w:rsidR="00924129" w:rsidRDefault="009241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D0D0A" w14:textId="77777777" w:rsidR="00924129" w:rsidRDefault="00924129">
      <w:r>
        <w:separator/>
      </w:r>
    </w:p>
  </w:footnote>
  <w:footnote w:type="continuationSeparator" w:id="0">
    <w:p w14:paraId="1B7CD5B0" w14:textId="77777777" w:rsidR="00924129" w:rsidRDefault="009241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9CE86" w14:textId="77777777" w:rsidR="00924129" w:rsidRDefault="00924129">
    <w:pPr>
      <w:pStyle w:val="Header"/>
    </w:pPr>
    <w:r>
      <w:rPr>
        <w:noProof/>
        <w:lang w:val="en-GB" w:eastAsia="en-GB" w:bidi="ar-SA"/>
      </w:rPr>
      <w:drawing>
        <wp:anchor distT="0" distB="0" distL="114300" distR="114300" simplePos="0" relativeHeight="251658240" behindDoc="1" locked="0" layoutInCell="1" allowOverlap="1" wp14:anchorId="4C04658B" wp14:editId="5FB86421">
          <wp:simplePos x="0" y="0"/>
          <wp:positionH relativeFrom="column">
            <wp:posOffset>-578485</wp:posOffset>
          </wp:positionH>
          <wp:positionV relativeFrom="paragraph">
            <wp:posOffset>-488315</wp:posOffset>
          </wp:positionV>
          <wp:extent cx="7632065" cy="10768965"/>
          <wp:effectExtent l="0" t="0" r="6985" b="0"/>
          <wp:wrapNone/>
          <wp:docPr id="12" name="Picture 12" descr="Basic-portrait-templa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ic-portrait-templat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0768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278D9" w14:textId="76EF1EE4" w:rsidR="00924129" w:rsidRDefault="00924129" w:rsidP="00007C87">
    <w:pPr>
      <w:pStyle w:val="Header"/>
      <w:tabs>
        <w:tab w:val="clear" w:pos="4320"/>
        <w:tab w:val="clear" w:pos="8640"/>
        <w:tab w:val="left" w:pos="1425"/>
      </w:tabs>
    </w:pPr>
    <w:r>
      <w:rPr>
        <w:noProof/>
        <w:lang w:val="en-GB" w:eastAsia="en-GB" w:bidi="ar-SA"/>
      </w:rPr>
      <w:drawing>
        <wp:anchor distT="0" distB="0" distL="114300" distR="114300" simplePos="0" relativeHeight="251659264" behindDoc="1" locked="0" layoutInCell="1" allowOverlap="1" wp14:anchorId="674F9F0F" wp14:editId="2EA7D04E">
          <wp:simplePos x="0" y="0"/>
          <wp:positionH relativeFrom="column">
            <wp:posOffset>4660265</wp:posOffset>
          </wp:positionH>
          <wp:positionV relativeFrom="paragraph">
            <wp:posOffset>-383540</wp:posOffset>
          </wp:positionV>
          <wp:extent cx="1971675" cy="1876425"/>
          <wp:effectExtent l="0" t="0" r="9525" b="9525"/>
          <wp:wrapTight wrapText="bothSides">
            <wp:wrapPolygon edited="0">
              <wp:start x="0" y="0"/>
              <wp:lineTo x="0" y="21490"/>
              <wp:lineTo x="21496" y="21490"/>
              <wp:lineTo x="214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erystwyth students union logo 400.jpg"/>
                  <pic:cNvPicPr/>
                </pic:nvPicPr>
                <pic:blipFill>
                  <a:blip r:embed="rId1">
                    <a:extLst>
                      <a:ext uri="{28A0092B-C50C-407E-A947-70E740481C1C}">
                        <a14:useLocalDpi xmlns:a14="http://schemas.microsoft.com/office/drawing/2010/main" val="0"/>
                      </a:ext>
                    </a:extLst>
                  </a:blip>
                  <a:stretch>
                    <a:fillRect/>
                  </a:stretch>
                </pic:blipFill>
                <pic:spPr>
                  <a:xfrm>
                    <a:off x="0" y="0"/>
                    <a:ext cx="1971675" cy="18764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bidi="ar-SA"/>
      </w:rPr>
      <w:drawing>
        <wp:anchor distT="0" distB="0" distL="114300" distR="114300" simplePos="0" relativeHeight="251657216" behindDoc="1" locked="0" layoutInCell="1" allowOverlap="1" wp14:anchorId="3FE62FA3" wp14:editId="29A84014">
          <wp:simplePos x="0" y="0"/>
          <wp:positionH relativeFrom="column">
            <wp:posOffset>-578485</wp:posOffset>
          </wp:positionH>
          <wp:positionV relativeFrom="paragraph">
            <wp:posOffset>-488315</wp:posOffset>
          </wp:positionV>
          <wp:extent cx="7632065" cy="10768965"/>
          <wp:effectExtent l="0" t="0" r="6985" b="0"/>
          <wp:wrapNone/>
          <wp:docPr id="19" name="Picture 19" descr="Basic-portrait-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ic-portrait-template-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65" cy="1076896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73AD8"/>
    <w:multiLevelType w:val="hybridMultilevel"/>
    <w:tmpl w:val="800CD5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 w15:restartNumberingAfterBreak="0">
    <w:nsid w:val="0FFA0B93"/>
    <w:multiLevelType w:val="multilevel"/>
    <w:tmpl w:val="64DEF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0460A0"/>
    <w:multiLevelType w:val="hybridMultilevel"/>
    <w:tmpl w:val="4B0CA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C82F03"/>
    <w:multiLevelType w:val="hybridMultilevel"/>
    <w:tmpl w:val="067AC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720AD9"/>
    <w:multiLevelType w:val="hybridMultilevel"/>
    <w:tmpl w:val="4740D0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090830"/>
    <w:multiLevelType w:val="hybridMultilevel"/>
    <w:tmpl w:val="A7DC2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4A2691"/>
    <w:multiLevelType w:val="hybridMultilevel"/>
    <w:tmpl w:val="A7AA9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9B30172"/>
    <w:multiLevelType w:val="hybridMultilevel"/>
    <w:tmpl w:val="44642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AB51F49"/>
    <w:multiLevelType w:val="hybridMultilevel"/>
    <w:tmpl w:val="E94A68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F742756"/>
    <w:multiLevelType w:val="hybridMultilevel"/>
    <w:tmpl w:val="89C4C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9C190E"/>
    <w:multiLevelType w:val="hybridMultilevel"/>
    <w:tmpl w:val="DF24E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9290885"/>
    <w:multiLevelType w:val="hybridMultilevel"/>
    <w:tmpl w:val="2C54F8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DA944DC"/>
    <w:multiLevelType w:val="hybridMultilevel"/>
    <w:tmpl w:val="F8EC04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042C05"/>
    <w:multiLevelType w:val="hybridMultilevel"/>
    <w:tmpl w:val="B3160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1245FA"/>
    <w:multiLevelType w:val="hybridMultilevel"/>
    <w:tmpl w:val="82B25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4A127A3"/>
    <w:multiLevelType w:val="hybridMultilevel"/>
    <w:tmpl w:val="C3F400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4A23F23"/>
    <w:multiLevelType w:val="hybridMultilevel"/>
    <w:tmpl w:val="E684DC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9A224D"/>
    <w:multiLevelType w:val="hybridMultilevel"/>
    <w:tmpl w:val="395E2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93A3A"/>
    <w:multiLevelType w:val="hybridMultilevel"/>
    <w:tmpl w:val="A7120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FA012D"/>
    <w:multiLevelType w:val="hybridMultilevel"/>
    <w:tmpl w:val="AB2893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081802"/>
    <w:multiLevelType w:val="hybridMultilevel"/>
    <w:tmpl w:val="73003E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98835FC"/>
    <w:multiLevelType w:val="hybridMultilevel"/>
    <w:tmpl w:val="ABF69B0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8"/>
  </w:num>
  <w:num w:numId="2">
    <w:abstractNumId w:val="14"/>
  </w:num>
  <w:num w:numId="3">
    <w:abstractNumId w:val="17"/>
  </w:num>
  <w:num w:numId="4">
    <w:abstractNumId w:val="21"/>
  </w:num>
  <w:num w:numId="5">
    <w:abstractNumId w:val="10"/>
  </w:num>
  <w:num w:numId="6">
    <w:abstractNumId w:val="13"/>
  </w:num>
  <w:num w:numId="7">
    <w:abstractNumId w:val="19"/>
  </w:num>
  <w:num w:numId="8">
    <w:abstractNumId w:val="12"/>
  </w:num>
  <w:num w:numId="9">
    <w:abstractNumId w:val="20"/>
  </w:num>
  <w:num w:numId="10">
    <w:abstractNumId w:val="11"/>
  </w:num>
  <w:num w:numId="11">
    <w:abstractNumId w:val="5"/>
  </w:num>
  <w:num w:numId="12">
    <w:abstractNumId w:val="7"/>
  </w:num>
  <w:num w:numId="13">
    <w:abstractNumId w:val="15"/>
  </w:num>
  <w:num w:numId="14">
    <w:abstractNumId w:val="6"/>
  </w:num>
  <w:num w:numId="15">
    <w:abstractNumId w:val="9"/>
  </w:num>
  <w:num w:numId="16">
    <w:abstractNumId w:val="16"/>
  </w:num>
  <w:num w:numId="17">
    <w:abstractNumId w:val="3"/>
  </w:num>
  <w:num w:numId="18">
    <w:abstractNumId w:val="0"/>
  </w:num>
  <w:num w:numId="19">
    <w:abstractNumId w:val="2"/>
  </w:num>
  <w:num w:numId="20">
    <w:abstractNumId w:val="8"/>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C1F"/>
    <w:rsid w:val="00007C87"/>
    <w:rsid w:val="00040C80"/>
    <w:rsid w:val="00055A15"/>
    <w:rsid w:val="000B06F5"/>
    <w:rsid w:val="000C2488"/>
    <w:rsid w:val="000F5BA0"/>
    <w:rsid w:val="0011070F"/>
    <w:rsid w:val="00133853"/>
    <w:rsid w:val="00197812"/>
    <w:rsid w:val="001C696D"/>
    <w:rsid w:val="002237C5"/>
    <w:rsid w:val="00296873"/>
    <w:rsid w:val="002F7A95"/>
    <w:rsid w:val="0030631D"/>
    <w:rsid w:val="00335854"/>
    <w:rsid w:val="00337ADC"/>
    <w:rsid w:val="00341019"/>
    <w:rsid w:val="0035055D"/>
    <w:rsid w:val="003738DB"/>
    <w:rsid w:val="003B471A"/>
    <w:rsid w:val="00406CB6"/>
    <w:rsid w:val="004C1B38"/>
    <w:rsid w:val="004F6A88"/>
    <w:rsid w:val="005262E9"/>
    <w:rsid w:val="00552D71"/>
    <w:rsid w:val="00560F79"/>
    <w:rsid w:val="005716BC"/>
    <w:rsid w:val="0058500A"/>
    <w:rsid w:val="005D126B"/>
    <w:rsid w:val="006155E8"/>
    <w:rsid w:val="00641BFB"/>
    <w:rsid w:val="006B1D37"/>
    <w:rsid w:val="006F1557"/>
    <w:rsid w:val="00766F5E"/>
    <w:rsid w:val="00806078"/>
    <w:rsid w:val="00832160"/>
    <w:rsid w:val="00840DF5"/>
    <w:rsid w:val="008E19E4"/>
    <w:rsid w:val="009174C1"/>
    <w:rsid w:val="00921B5E"/>
    <w:rsid w:val="00924129"/>
    <w:rsid w:val="00964A15"/>
    <w:rsid w:val="009F3528"/>
    <w:rsid w:val="009F7409"/>
    <w:rsid w:val="00A55A21"/>
    <w:rsid w:val="00AE4C1F"/>
    <w:rsid w:val="00BA6C98"/>
    <w:rsid w:val="00BC5090"/>
    <w:rsid w:val="00C41AF6"/>
    <w:rsid w:val="00CD60F9"/>
    <w:rsid w:val="00D55A72"/>
    <w:rsid w:val="00D602F5"/>
    <w:rsid w:val="00D77B0B"/>
    <w:rsid w:val="00D84FE9"/>
    <w:rsid w:val="00DA5849"/>
    <w:rsid w:val="00DB5915"/>
    <w:rsid w:val="00DC3639"/>
    <w:rsid w:val="00DC76FD"/>
    <w:rsid w:val="00DE1A19"/>
    <w:rsid w:val="00E32E14"/>
    <w:rsid w:val="00E37318"/>
    <w:rsid w:val="00E70B80"/>
    <w:rsid w:val="00E9168E"/>
    <w:rsid w:val="00EA0FAF"/>
    <w:rsid w:val="00EA2229"/>
    <w:rsid w:val="00EE48AA"/>
    <w:rsid w:val="00F31DB2"/>
    <w:rsid w:val="00F41E8F"/>
    <w:rsid w:val="00F54CA4"/>
    <w:rsid w:val="00F82AF0"/>
    <w:rsid w:val="00F9739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14:docId w14:val="422B9586"/>
  <w14:defaultImageDpi w14:val="300"/>
  <w15:docId w15:val="{19719ABB-9E2E-49A6-8305-42CC03F4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cy-GB" w:eastAsia="cy-GB" w:bidi="cy-GB"/>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07C"/>
    <w:rPr>
      <w:rFonts w:ascii="Verdana" w:hAnsi="Verdana"/>
      <w:szCs w:val="24"/>
    </w:rPr>
  </w:style>
  <w:style w:type="paragraph" w:styleId="Heading2">
    <w:name w:val="heading 2"/>
    <w:basedOn w:val="Normal"/>
    <w:link w:val="Heading2Char"/>
    <w:uiPriority w:val="9"/>
    <w:semiHidden/>
    <w:unhideWhenUsed/>
    <w:qFormat/>
    <w:rsid w:val="00E37318"/>
    <w:pPr>
      <w:spacing w:before="100" w:beforeAutospacing="1" w:after="100" w:afterAutospacing="1"/>
      <w:outlineLvl w:val="1"/>
    </w:pPr>
    <w:rPr>
      <w:rFonts w:ascii="Times New Roman" w:eastAsiaTheme="minorHAnsi" w:hAnsi="Times New Roman"/>
      <w:b/>
      <w:bCs/>
      <w:sz w:val="36"/>
      <w:szCs w:val="36"/>
    </w:rPr>
  </w:style>
  <w:style w:type="paragraph" w:styleId="Heading3">
    <w:name w:val="heading 3"/>
    <w:basedOn w:val="Normal"/>
    <w:link w:val="Heading3Char"/>
    <w:uiPriority w:val="9"/>
    <w:unhideWhenUsed/>
    <w:qFormat/>
    <w:rsid w:val="00E37318"/>
    <w:pPr>
      <w:spacing w:before="100" w:beforeAutospacing="1" w:after="100" w:afterAutospacing="1"/>
      <w:outlineLvl w:val="2"/>
    </w:pPr>
    <w:rPr>
      <w:rFonts w:ascii="Times New Roman" w:eastAsiaTheme="minorHAnsi"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B93"/>
    <w:pPr>
      <w:tabs>
        <w:tab w:val="center" w:pos="4320"/>
        <w:tab w:val="right" w:pos="8640"/>
      </w:tabs>
    </w:pPr>
  </w:style>
  <w:style w:type="character" w:customStyle="1" w:styleId="HeaderChar">
    <w:name w:val="Header Char"/>
    <w:link w:val="Header"/>
    <w:uiPriority w:val="99"/>
    <w:rsid w:val="009D0B93"/>
    <w:rPr>
      <w:rFonts w:ascii="Verdana" w:hAnsi="Verdana"/>
      <w:sz w:val="20"/>
    </w:rPr>
  </w:style>
  <w:style w:type="paragraph" w:styleId="Footer">
    <w:name w:val="footer"/>
    <w:basedOn w:val="Normal"/>
    <w:link w:val="FooterChar"/>
    <w:uiPriority w:val="99"/>
    <w:unhideWhenUsed/>
    <w:rsid w:val="009D0B93"/>
    <w:pPr>
      <w:tabs>
        <w:tab w:val="center" w:pos="4320"/>
        <w:tab w:val="right" w:pos="8640"/>
      </w:tabs>
    </w:pPr>
  </w:style>
  <w:style w:type="character" w:customStyle="1" w:styleId="FooterChar">
    <w:name w:val="Footer Char"/>
    <w:link w:val="Footer"/>
    <w:uiPriority w:val="99"/>
    <w:rsid w:val="009D0B93"/>
    <w:rPr>
      <w:rFonts w:ascii="Verdana" w:hAnsi="Verdana"/>
      <w:sz w:val="20"/>
    </w:rPr>
  </w:style>
  <w:style w:type="paragraph" w:customStyle="1" w:styleId="1NUSbodycopy">
    <w:name w:val="1 NUS body copy"/>
    <w:basedOn w:val="Normal"/>
    <w:qFormat/>
    <w:rsid w:val="00406CB6"/>
    <w:pPr>
      <w:spacing w:after="140" w:line="280" w:lineRule="exact"/>
    </w:pPr>
    <w:rPr>
      <w:sz w:val="18"/>
      <w:szCs w:val="18"/>
    </w:rPr>
  </w:style>
  <w:style w:type="paragraph" w:customStyle="1" w:styleId="1Subhead">
    <w:name w:val="1. Subhead"/>
    <w:basedOn w:val="1NUSbodycopy"/>
    <w:qFormat/>
    <w:rsid w:val="005716BC"/>
    <w:pPr>
      <w:spacing w:line="280" w:lineRule="atLeast"/>
    </w:pPr>
    <w:rPr>
      <w:b/>
      <w:color w:val="84BD00"/>
      <w:sz w:val="24"/>
      <w:szCs w:val="24"/>
    </w:rPr>
  </w:style>
  <w:style w:type="paragraph" w:customStyle="1" w:styleId="1Heading">
    <w:name w:val="1. Heading"/>
    <w:basedOn w:val="1NUSbodycopy"/>
    <w:qFormat/>
    <w:rsid w:val="005716BC"/>
    <w:pPr>
      <w:spacing w:line="240" w:lineRule="atLeast"/>
    </w:pPr>
    <w:rPr>
      <w:b/>
      <w:color w:val="84BD00"/>
      <w:sz w:val="32"/>
      <w:szCs w:val="32"/>
    </w:rPr>
  </w:style>
  <w:style w:type="paragraph" w:customStyle="1" w:styleId="-1NUSTablegrid">
    <w:name w:val="- 1 NUS Table grid"/>
    <w:basedOn w:val="Normal"/>
    <w:qFormat/>
    <w:rsid w:val="00AE4C1F"/>
    <w:pPr>
      <w:spacing w:before="40" w:after="40" w:line="260" w:lineRule="atLeast"/>
      <w:outlineLvl w:val="1"/>
    </w:pPr>
    <w:rPr>
      <w:rFonts w:eastAsia="Calibri"/>
      <w:b/>
      <w:color w:val="FFFFFF" w:themeColor="background1"/>
      <w:sz w:val="18"/>
      <w:szCs w:val="20"/>
    </w:rPr>
  </w:style>
  <w:style w:type="character" w:styleId="Hyperlink">
    <w:name w:val="Hyperlink"/>
    <w:basedOn w:val="DefaultParagraphFont"/>
    <w:uiPriority w:val="99"/>
    <w:unhideWhenUsed/>
    <w:rsid w:val="00AE4C1F"/>
    <w:rPr>
      <w:color w:val="0000FF" w:themeColor="hyperlink"/>
      <w:u w:val="single"/>
    </w:rPr>
  </w:style>
  <w:style w:type="paragraph" w:styleId="ListParagraph">
    <w:name w:val="List Paragraph"/>
    <w:basedOn w:val="Normal"/>
    <w:uiPriority w:val="34"/>
    <w:qFormat/>
    <w:rsid w:val="002237C5"/>
    <w:pPr>
      <w:ind w:left="720"/>
    </w:pPr>
    <w:rPr>
      <w:rFonts w:ascii="Calibri" w:eastAsiaTheme="minorHAnsi" w:hAnsi="Calibri"/>
      <w:sz w:val="22"/>
      <w:szCs w:val="22"/>
    </w:rPr>
  </w:style>
  <w:style w:type="paragraph" w:styleId="NoSpacing">
    <w:name w:val="No Spacing"/>
    <w:uiPriority w:val="1"/>
    <w:qFormat/>
    <w:rsid w:val="002237C5"/>
    <w:rPr>
      <w:rFonts w:ascii="Verdana" w:eastAsiaTheme="minorHAnsi" w:hAnsi="Verdana" w:cstheme="minorBidi"/>
      <w:szCs w:val="22"/>
    </w:rPr>
  </w:style>
  <w:style w:type="paragraph" w:customStyle="1" w:styleId="Default">
    <w:name w:val="Default"/>
    <w:rsid w:val="002237C5"/>
    <w:pPr>
      <w:autoSpaceDE w:val="0"/>
      <w:autoSpaceDN w:val="0"/>
      <w:adjustRightInd w:val="0"/>
    </w:pPr>
    <w:rPr>
      <w:rFonts w:ascii="Verdana" w:eastAsiaTheme="minorHAnsi" w:hAnsi="Verdana" w:cs="Verdana"/>
      <w:color w:val="000000"/>
      <w:sz w:val="24"/>
      <w:szCs w:val="24"/>
    </w:rPr>
  </w:style>
  <w:style w:type="paragraph" w:customStyle="1" w:styleId="1NUSbodytext">
    <w:name w:val="1 NUS body text"/>
    <w:basedOn w:val="Normal"/>
    <w:rsid w:val="002237C5"/>
    <w:pPr>
      <w:spacing w:after="60" w:line="280" w:lineRule="atLeast"/>
    </w:pPr>
    <w:rPr>
      <w:rFonts w:eastAsiaTheme="minorHAnsi"/>
      <w:color w:val="000000"/>
      <w:sz w:val="18"/>
      <w:szCs w:val="18"/>
    </w:rPr>
  </w:style>
  <w:style w:type="table" w:styleId="TableGrid">
    <w:name w:val="Table Grid"/>
    <w:basedOn w:val="TableNormal"/>
    <w:uiPriority w:val="59"/>
    <w:rsid w:val="00223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318"/>
    <w:rPr>
      <w:rFonts w:ascii="Times New Roman" w:eastAsiaTheme="minorHAnsi" w:hAnsi="Times New Roman"/>
      <w:b/>
      <w:bCs/>
      <w:sz w:val="36"/>
      <w:szCs w:val="36"/>
    </w:rPr>
  </w:style>
  <w:style w:type="character" w:customStyle="1" w:styleId="Heading3Char">
    <w:name w:val="Heading 3 Char"/>
    <w:basedOn w:val="DefaultParagraphFont"/>
    <w:link w:val="Heading3"/>
    <w:uiPriority w:val="9"/>
    <w:rsid w:val="00E37318"/>
    <w:rPr>
      <w:rFonts w:ascii="Times New Roman" w:eastAsiaTheme="minorHAnsi" w:hAnsi="Times New Roman"/>
      <w:b/>
      <w:bCs/>
      <w:sz w:val="27"/>
      <w:szCs w:val="27"/>
    </w:rPr>
  </w:style>
  <w:style w:type="paragraph" w:styleId="NormalWeb">
    <w:name w:val="Normal (Web)"/>
    <w:basedOn w:val="Normal"/>
    <w:uiPriority w:val="99"/>
    <w:semiHidden/>
    <w:unhideWhenUsed/>
    <w:rsid w:val="00E37318"/>
    <w:pPr>
      <w:spacing w:before="100" w:beforeAutospacing="1" w:after="100" w:afterAutospacing="1"/>
    </w:pPr>
    <w:rPr>
      <w:rFonts w:ascii="Times New Roman" w:eastAsiaTheme="minorHAnsi" w:hAnsi="Times New Roman"/>
      <w:sz w:val="24"/>
    </w:rPr>
  </w:style>
  <w:style w:type="character" w:customStyle="1" w:styleId="apple-tab-span">
    <w:name w:val="apple-tab-span"/>
    <w:basedOn w:val="DefaultParagraphFont"/>
    <w:rsid w:val="00E37318"/>
  </w:style>
  <w:style w:type="character" w:styleId="FollowedHyperlink">
    <w:name w:val="FollowedHyperlink"/>
    <w:basedOn w:val="DefaultParagraphFont"/>
    <w:uiPriority w:val="99"/>
    <w:semiHidden/>
    <w:unhideWhenUsed/>
    <w:rsid w:val="00337ADC"/>
    <w:rPr>
      <w:color w:val="800080" w:themeColor="followedHyperlink"/>
      <w:u w:val="single"/>
    </w:rPr>
  </w:style>
  <w:style w:type="paragraph" w:styleId="BalloonText">
    <w:name w:val="Balloon Text"/>
    <w:basedOn w:val="Normal"/>
    <w:link w:val="BalloonTextChar"/>
    <w:uiPriority w:val="99"/>
    <w:semiHidden/>
    <w:unhideWhenUsed/>
    <w:rsid w:val="00BA6C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C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13253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jog40@aber.ac.uk" TargetMode="External"/><Relationship Id="rId18" Type="http://schemas.openxmlformats.org/officeDocument/2006/relationships/image" Target="media/image2.jpg"/><Relationship Id="rId26" Type="http://schemas.openxmlformats.org/officeDocument/2006/relationships/hyperlink" Target="file:///W:\Events\Liberation%20Conferences%202015\Minutes\Welsh%20Lang%20minutes%20CY.docx" TargetMode="External"/><Relationship Id="rId39" Type="http://schemas.openxmlformats.org/officeDocument/2006/relationships/hyperlink" Target="mailto:sarah.lynn@nus-wales.org.uk" TargetMode="External"/><Relationship Id="rId21" Type="http://schemas.openxmlformats.org/officeDocument/2006/relationships/hyperlink" Target="mailto:claire.oshea@nus-wales.org.uk" TargetMode="External"/><Relationship Id="rId34" Type="http://schemas.openxmlformats.org/officeDocument/2006/relationships/hyperlink" Target="mailto:diana.isajeva@nus-wales.org.uk" TargetMode="External"/><Relationship Id="rId42" Type="http://schemas.openxmlformats.org/officeDocument/2006/relationships/hyperlink" Target="mailto:shrouk.el-attar@nus-wales.org.uk" TargetMode="External"/><Relationship Id="rId47" Type="http://schemas.openxmlformats.org/officeDocument/2006/relationships/hyperlink" Target="mailto:diana.isajeva@nus-wales.org.uk" TargetMode="External"/><Relationship Id="rId50" Type="http://schemas.openxmlformats.org/officeDocument/2006/relationships/hyperlink" Target="mailto:sarah.lynn@nus-wales.org.uk" TargetMode="External"/><Relationship Id="rId55" Type="http://schemas.openxmlformats.org/officeDocument/2006/relationships/hyperlink" Target="mailto:luke.jones@nus-wales.org.uk" TargetMode="External"/><Relationship Id="rId63" Type="http://schemas.openxmlformats.org/officeDocument/2006/relationships/hyperlink" Target="mailto:stephen.coole@nus-wales.org.uk"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nd@aber.ac.uk" TargetMode="External"/><Relationship Id="rId29" Type="http://schemas.openxmlformats.org/officeDocument/2006/relationships/hyperlink" Target="mailto:claire.oshea@nus-wale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tstaff@aber.ac.uk" TargetMode="External"/><Relationship Id="rId24" Type="http://schemas.openxmlformats.org/officeDocument/2006/relationships/hyperlink" Target="mailto:sion.davies@nus-wales.org.uk" TargetMode="External"/><Relationship Id="rId32" Type="http://schemas.openxmlformats.org/officeDocument/2006/relationships/hyperlink" Target="mailto:sarah.lynn@nus-wales.org.uk" TargetMode="External"/><Relationship Id="rId37" Type="http://schemas.openxmlformats.org/officeDocument/2006/relationships/hyperlink" Target="mailto:shrouk.el-attar@nus-wales.org.uk" TargetMode="External"/><Relationship Id="rId40" Type="http://schemas.openxmlformats.org/officeDocument/2006/relationships/hyperlink" Target="mailto:ryan.davies@nus-wales.org.uk" TargetMode="External"/><Relationship Id="rId45" Type="http://schemas.openxmlformats.org/officeDocument/2006/relationships/hyperlink" Target="mailto:robiu.salisu@nus-wales.org.uk" TargetMode="External"/><Relationship Id="rId53" Type="http://schemas.openxmlformats.org/officeDocument/2006/relationships/hyperlink" Target="mailto:graham.henry@nus-wales.org.uk" TargetMode="External"/><Relationship Id="rId58" Type="http://schemas.openxmlformats.org/officeDocument/2006/relationships/hyperlink" Target="mailto:heather.ferguson@nus-wales.org.uk" TargetMode="External"/><Relationship Id="rId66" Type="http://schemas.openxmlformats.org/officeDocument/2006/relationships/hyperlink" Target="mailto:sion.davies@nus-wales.org.uk" TargetMode="External"/><Relationship Id="rId5" Type="http://schemas.openxmlformats.org/officeDocument/2006/relationships/webSettings" Target="webSettings.xml"/><Relationship Id="rId15" Type="http://schemas.openxmlformats.org/officeDocument/2006/relationships/hyperlink" Target="mailto:ewr1@aber.ac.uk" TargetMode="External"/><Relationship Id="rId23" Type="http://schemas.openxmlformats.org/officeDocument/2006/relationships/hyperlink" Target="mailto:robiu.salisu@nus-wales.org.uk" TargetMode="External"/><Relationship Id="rId28" Type="http://schemas.openxmlformats.org/officeDocument/2006/relationships/hyperlink" Target="file:///W:\Events\Liberation%20Conferences%202015\Minutes\Welsh%20Lang%20minutes%20CY.docx" TargetMode="External"/><Relationship Id="rId36" Type="http://schemas.openxmlformats.org/officeDocument/2006/relationships/hyperlink" Target="mailto:akosva.darko@nus-wales.org.uk" TargetMode="External"/><Relationship Id="rId49" Type="http://schemas.openxmlformats.org/officeDocument/2006/relationships/hyperlink" Target="mailto:robiu.salisu@nus-wales.org.uk" TargetMode="External"/><Relationship Id="rId57" Type="http://schemas.openxmlformats.org/officeDocument/2006/relationships/hyperlink" Target="mailto:carmen.ria-smith@nus-wales.org.uk" TargetMode="External"/><Relationship Id="rId61" Type="http://schemas.openxmlformats.org/officeDocument/2006/relationships/hyperlink" Target="mailto:robiu.salisu@nus-wales.org.uk" TargetMode="External"/><Relationship Id="rId10" Type="http://schemas.openxmlformats.org/officeDocument/2006/relationships/hyperlink" Target="mailto:eawstaff@aber.ac.uk" TargetMode="External"/><Relationship Id="rId19" Type="http://schemas.openxmlformats.org/officeDocument/2006/relationships/image" Target="media/image3.jpg"/><Relationship Id="rId31" Type="http://schemas.openxmlformats.org/officeDocument/2006/relationships/hyperlink" Target="mailto:rosie.inman@nus-wales.org.uk" TargetMode="External"/><Relationship Id="rId44" Type="http://schemas.openxmlformats.org/officeDocument/2006/relationships/hyperlink" Target="mailto:charlie.skinner@nus-wales.org.uk" TargetMode="External"/><Relationship Id="rId52" Type="http://schemas.openxmlformats.org/officeDocument/2006/relationships/hyperlink" Target="mailto:akosva.darko@nus-wales.org.uk" TargetMode="External"/><Relationship Id="rId60" Type="http://schemas.openxmlformats.org/officeDocument/2006/relationships/hyperlink" Target="mailto:lydia.richardson@nus-wales.org.uk" TargetMode="External"/><Relationship Id="rId65" Type="http://schemas.openxmlformats.org/officeDocument/2006/relationships/hyperlink" Target="mailto:robiu.salisu@nus-wales.org.uk" TargetMode="External"/><Relationship Id="rId4" Type="http://schemas.openxmlformats.org/officeDocument/2006/relationships/settings" Target="settings.xml"/><Relationship Id="rId9" Type="http://schemas.openxmlformats.org/officeDocument/2006/relationships/hyperlink" Target="mailto:ddostaff@aber.ac.uk" TargetMode="External"/><Relationship Id="rId14" Type="http://schemas.openxmlformats.org/officeDocument/2006/relationships/hyperlink" Target="mailto:anm56@aber.ac.uk" TargetMode="External"/><Relationship Id="rId22" Type="http://schemas.openxmlformats.org/officeDocument/2006/relationships/hyperlink" Target="mailto:charlie.skinner@nus-wales.org.uk" TargetMode="External"/><Relationship Id="rId27" Type="http://schemas.openxmlformats.org/officeDocument/2006/relationships/hyperlink" Target="file:///W:\Events\Liberation%20Conferences%202015\Minutes\Welsh%20Lang%20minutes%20CY.docx" TargetMode="External"/><Relationship Id="rId30" Type="http://schemas.openxmlformats.org/officeDocument/2006/relationships/hyperlink" Target="mailto:sion.davies@nus-wales.org.uk" TargetMode="External"/><Relationship Id="rId35" Type="http://schemas.openxmlformats.org/officeDocument/2006/relationships/hyperlink" Target="mailto:sion.davies@nus-wales.org.uk" TargetMode="External"/><Relationship Id="rId43" Type="http://schemas.openxmlformats.org/officeDocument/2006/relationships/hyperlink" Target="mailto:graham.henry@nus-wales.org.uk" TargetMode="External"/><Relationship Id="rId48" Type="http://schemas.openxmlformats.org/officeDocument/2006/relationships/hyperlink" Target="mailto:stephen.coole@nus-wales.org.uk" TargetMode="External"/><Relationship Id="rId56" Type="http://schemas.openxmlformats.org/officeDocument/2006/relationships/hyperlink" Target="mailto:steffan.bryn-jones@nus-wales.org.uk" TargetMode="External"/><Relationship Id="rId64" Type="http://schemas.openxmlformats.org/officeDocument/2006/relationships/hyperlink" Target="mailto:lydia.richardson@nus-wales.org.uk" TargetMode="External"/><Relationship Id="rId69" Type="http://schemas.openxmlformats.org/officeDocument/2006/relationships/header" Target="header2.xml"/><Relationship Id="rId8" Type="http://schemas.openxmlformats.org/officeDocument/2006/relationships/hyperlink" Target="mailto:prdstaff@aber.ac.uk" TargetMode="External"/><Relationship Id="rId51" Type="http://schemas.openxmlformats.org/officeDocument/2006/relationships/hyperlink" Target="mailto:ryan.davies@nus-wales.org.uk" TargetMode="External"/><Relationship Id="rId3" Type="http://schemas.openxmlformats.org/officeDocument/2006/relationships/styles" Target="styles.xml"/><Relationship Id="rId12" Type="http://schemas.openxmlformats.org/officeDocument/2006/relationships/hyperlink" Target="mailto:umcstaff@aber.ac.uk" TargetMode="External"/><Relationship Id="rId17" Type="http://schemas.openxmlformats.org/officeDocument/2006/relationships/image" Target="media/image1.jpg"/><Relationship Id="rId25" Type="http://schemas.openxmlformats.org/officeDocument/2006/relationships/hyperlink" Target="mailto:sarah.lynn@nus-wales.org.uk" TargetMode="External"/><Relationship Id="rId33" Type="http://schemas.openxmlformats.org/officeDocument/2006/relationships/hyperlink" Target="mailto:carly.stewart@nus-wales.org.uk" TargetMode="External"/><Relationship Id="rId38" Type="http://schemas.openxmlformats.org/officeDocument/2006/relationships/hyperlink" Target="mailto:claire.oshea@nus-wales.org.uk" TargetMode="External"/><Relationship Id="rId46" Type="http://schemas.openxmlformats.org/officeDocument/2006/relationships/hyperlink" Target="mailto:sarah.lynn@nus-wales.org.uk" TargetMode="External"/><Relationship Id="rId59" Type="http://schemas.openxmlformats.org/officeDocument/2006/relationships/hyperlink" Target="mailto:jessica.rumble@nus-wales.org.uk" TargetMode="External"/><Relationship Id="rId67" Type="http://schemas.openxmlformats.org/officeDocument/2006/relationships/header" Target="header1.xml"/><Relationship Id="rId20" Type="http://schemas.openxmlformats.org/officeDocument/2006/relationships/image" Target="media/image4.jpg"/><Relationship Id="rId41" Type="http://schemas.openxmlformats.org/officeDocument/2006/relationships/hyperlink" Target="mailto:Lydia.richardson@nus-wales.org.uk" TargetMode="External"/><Relationship Id="rId54" Type="http://schemas.openxmlformats.org/officeDocument/2006/relationships/hyperlink" Target="mailto:lydia.richardson@nus-wales.org.uk" TargetMode="External"/><Relationship Id="rId62" Type="http://schemas.openxmlformats.org/officeDocument/2006/relationships/hyperlink" Target="mailto:carly.stewart@nus-wales.org.uk"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My_Downloads\NUS%20Wales%20basic%20template%20portrai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0273F-263C-48F5-919E-AE74B0CC8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NUS Wales basic template portrait (1)</Template>
  <TotalTime>41</TotalTime>
  <Pages>27</Pages>
  <Words>6860</Words>
  <Characters>41477</Characters>
  <Application>Microsoft Office Word</Application>
  <DocSecurity>0</DocSecurity>
  <Lines>345</Lines>
  <Paragraphs>96</Paragraphs>
  <ScaleCrop>false</ScaleCrop>
  <HeadingPairs>
    <vt:vector size="2" baseType="variant">
      <vt:variant>
        <vt:lpstr>Title</vt:lpstr>
      </vt:variant>
      <vt:variant>
        <vt:i4>1</vt:i4>
      </vt:variant>
    </vt:vector>
  </HeadingPairs>
  <TitlesOfParts>
    <vt:vector size="1" baseType="lpstr">
      <vt:lpstr/>
    </vt:vector>
  </TitlesOfParts>
  <Company>National Union of Students</Company>
  <LinksUpToDate>false</LinksUpToDate>
  <CharactersWithSpaces>48241</CharactersWithSpaces>
  <SharedDoc>false</SharedDoc>
  <HLinks>
    <vt:vector size="12" baseType="variant">
      <vt:variant>
        <vt:i4>458853</vt:i4>
      </vt:variant>
      <vt:variant>
        <vt:i4>-1</vt:i4>
      </vt:variant>
      <vt:variant>
        <vt:i4>2061</vt:i4>
      </vt:variant>
      <vt:variant>
        <vt:i4>1</vt:i4>
      </vt:variant>
      <vt:variant>
        <vt:lpwstr>Basic-portrait-template-2</vt:lpwstr>
      </vt:variant>
      <vt:variant>
        <vt:lpwstr/>
      </vt:variant>
      <vt:variant>
        <vt:i4>458851</vt:i4>
      </vt:variant>
      <vt:variant>
        <vt:i4>-1</vt:i4>
      </vt:variant>
      <vt:variant>
        <vt:i4>2062</vt:i4>
      </vt:variant>
      <vt:variant>
        <vt:i4>1</vt:i4>
      </vt:variant>
      <vt:variant>
        <vt:lpwstr>Basic-portrait-template-4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Hibben</dc:creator>
  <cp:keywords/>
  <dc:description/>
  <cp:lastModifiedBy>Claire OShea</cp:lastModifiedBy>
  <cp:revision>11</cp:revision>
  <cp:lastPrinted>2015-08-10T18:17:00Z</cp:lastPrinted>
  <dcterms:created xsi:type="dcterms:W3CDTF">2015-07-17T15:03:00Z</dcterms:created>
  <dcterms:modified xsi:type="dcterms:W3CDTF">2015-08-10T18:18:00Z</dcterms:modified>
</cp:coreProperties>
</file>