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1F0E" w14:textId="77777777" w:rsidR="00D37F30" w:rsidRDefault="00D37F30" w:rsidP="00406CB6">
      <w:pPr>
        <w:pStyle w:val="1Heading"/>
      </w:pPr>
    </w:p>
    <w:p w14:paraId="09B23AF3" w14:textId="77777777" w:rsidR="00D37F30" w:rsidRDefault="00D37F30" w:rsidP="00406CB6">
      <w:pPr>
        <w:pStyle w:val="1Heading"/>
      </w:pPr>
    </w:p>
    <w:p w14:paraId="5E845873" w14:textId="77777777" w:rsidR="00356944" w:rsidRDefault="00356944" w:rsidP="00406CB6">
      <w:pPr>
        <w:pStyle w:val="1Heading"/>
      </w:pPr>
    </w:p>
    <w:p w14:paraId="3DD1B589" w14:textId="77777777" w:rsidR="00356944" w:rsidRPr="00D76147" w:rsidRDefault="00356944" w:rsidP="00356944">
      <w:pPr>
        <w:rPr>
          <w:rFonts w:ascii="Verdana" w:eastAsia="Segoe UI" w:hAnsi="Verdana" w:cs="Segoe UI"/>
          <w:b/>
          <w:bCs/>
          <w:color w:val="E10098"/>
          <w:sz w:val="28"/>
          <w:szCs w:val="28"/>
        </w:rPr>
      </w:pPr>
      <w:r>
        <w:rPr>
          <w:rFonts w:ascii="Verdana" w:eastAsia="Segoe UI" w:hAnsi="Verdana" w:cs="Segoe UI"/>
          <w:b/>
          <w:bCs/>
          <w:color w:val="E10098"/>
          <w:sz w:val="28"/>
          <w:szCs w:val="28"/>
        </w:rPr>
        <w:t>SMART Objectives template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4051"/>
        <w:gridCol w:w="3869"/>
        <w:gridCol w:w="6074"/>
      </w:tblGrid>
      <w:tr w:rsidR="00356944" w:rsidRPr="00C52DF9" w14:paraId="6843FBB9" w14:textId="77777777" w:rsidTr="00356944">
        <w:trPr>
          <w:jc w:val="center"/>
        </w:trPr>
        <w:tc>
          <w:tcPr>
            <w:tcW w:w="4062" w:type="dxa"/>
          </w:tcPr>
          <w:p w14:paraId="312E2F93" w14:textId="77777777" w:rsidR="00356944" w:rsidRPr="00D76147" w:rsidRDefault="00356944" w:rsidP="00356944">
            <w:pPr>
              <w:rPr>
                <w:rFonts w:ascii="Verdana" w:hAnsi="Verdana"/>
                <w:b/>
                <w:bCs/>
                <w:color w:val="E10098"/>
                <w:sz w:val="20"/>
                <w:szCs w:val="20"/>
              </w:rPr>
            </w:pPr>
            <w:r w:rsidRPr="00D76147">
              <w:rPr>
                <w:rFonts w:ascii="Verdana" w:hAnsi="Verdana"/>
                <w:b/>
                <w:bCs/>
                <w:color w:val="E10098"/>
                <w:sz w:val="20"/>
                <w:szCs w:val="20"/>
              </w:rPr>
              <w:t>SMART area</w:t>
            </w:r>
          </w:p>
        </w:tc>
        <w:tc>
          <w:tcPr>
            <w:tcW w:w="3879" w:type="dxa"/>
          </w:tcPr>
          <w:p w14:paraId="53E3D5F8" w14:textId="77777777" w:rsidR="00356944" w:rsidRPr="00D76147" w:rsidRDefault="00356944" w:rsidP="00356944">
            <w:pPr>
              <w:rPr>
                <w:rFonts w:ascii="Verdana" w:hAnsi="Verdana"/>
                <w:b/>
                <w:bCs/>
                <w:color w:val="E10098"/>
                <w:sz w:val="20"/>
                <w:szCs w:val="20"/>
              </w:rPr>
            </w:pPr>
            <w:r w:rsidRPr="00D76147">
              <w:rPr>
                <w:rFonts w:ascii="Verdana" w:hAnsi="Verdana"/>
                <w:b/>
                <w:bCs/>
                <w:color w:val="E10098"/>
                <w:sz w:val="20"/>
                <w:szCs w:val="20"/>
              </w:rPr>
              <w:t>Discussion</w:t>
            </w:r>
          </w:p>
        </w:tc>
        <w:tc>
          <w:tcPr>
            <w:tcW w:w="6093" w:type="dxa"/>
          </w:tcPr>
          <w:p w14:paraId="66947471" w14:textId="77777777" w:rsidR="00356944" w:rsidRPr="00D76147" w:rsidRDefault="00356944" w:rsidP="00356944">
            <w:pPr>
              <w:rPr>
                <w:rFonts w:ascii="Verdana" w:hAnsi="Verdana"/>
                <w:b/>
                <w:bCs/>
                <w:color w:val="E10098"/>
                <w:sz w:val="20"/>
                <w:szCs w:val="20"/>
              </w:rPr>
            </w:pPr>
            <w:r w:rsidRPr="00D76147">
              <w:rPr>
                <w:rFonts w:ascii="Verdana" w:hAnsi="Verdana"/>
                <w:b/>
                <w:bCs/>
                <w:color w:val="E10098"/>
                <w:sz w:val="20"/>
                <w:szCs w:val="20"/>
              </w:rPr>
              <w:t>Detail the objective here</w:t>
            </w:r>
          </w:p>
        </w:tc>
      </w:tr>
      <w:tr w:rsidR="00356944" w:rsidRPr="00C52DF9" w14:paraId="4B603D60" w14:textId="77777777" w:rsidTr="00356944">
        <w:trPr>
          <w:jc w:val="center"/>
        </w:trPr>
        <w:tc>
          <w:tcPr>
            <w:tcW w:w="4062" w:type="dxa"/>
          </w:tcPr>
          <w:p w14:paraId="131CDEE6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Specific</w:t>
            </w:r>
          </w:p>
        </w:tc>
        <w:tc>
          <w:tcPr>
            <w:tcW w:w="3879" w:type="dxa"/>
          </w:tcPr>
          <w:p w14:paraId="559FC63D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What do you want to achieve?</w:t>
            </w:r>
          </w:p>
          <w:p w14:paraId="6D850433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 xml:space="preserve">What will be different? </w:t>
            </w:r>
          </w:p>
          <w:p w14:paraId="22FF03E7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What steps will you take?</w:t>
            </w:r>
          </w:p>
          <w:p w14:paraId="2C4573A2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Who is involved? Why are you doing it?</w:t>
            </w:r>
          </w:p>
          <w:p w14:paraId="7F71E8F6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  <w:p w14:paraId="500320C6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  <w:tc>
          <w:tcPr>
            <w:tcW w:w="6093" w:type="dxa"/>
          </w:tcPr>
          <w:p w14:paraId="230D2C11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</w:tr>
      <w:tr w:rsidR="00356944" w:rsidRPr="00C52DF9" w14:paraId="44F3D575" w14:textId="77777777" w:rsidTr="00356944">
        <w:trPr>
          <w:jc w:val="center"/>
        </w:trPr>
        <w:tc>
          <w:tcPr>
            <w:tcW w:w="4062" w:type="dxa"/>
          </w:tcPr>
          <w:p w14:paraId="461F645E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Measurable</w:t>
            </w:r>
          </w:p>
        </w:tc>
        <w:tc>
          <w:tcPr>
            <w:tcW w:w="3879" w:type="dxa"/>
          </w:tcPr>
          <w:p w14:paraId="3D5A317B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A measurable goal statement answers questions starting with “how,” such as “how much,” “how many” and “how fast.”</w:t>
            </w:r>
          </w:p>
          <w:p w14:paraId="48291286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is there a KPI or a target you have?</w:t>
            </w:r>
          </w:p>
        </w:tc>
        <w:tc>
          <w:tcPr>
            <w:tcW w:w="6093" w:type="dxa"/>
          </w:tcPr>
          <w:p w14:paraId="6AB88C86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</w:tr>
      <w:tr w:rsidR="00356944" w:rsidRPr="00C52DF9" w14:paraId="1BDF742B" w14:textId="77777777" w:rsidTr="00356944">
        <w:trPr>
          <w:jc w:val="center"/>
        </w:trPr>
        <w:tc>
          <w:tcPr>
            <w:tcW w:w="4062" w:type="dxa"/>
          </w:tcPr>
          <w:p w14:paraId="5950CF1B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Achievable</w:t>
            </w:r>
          </w:p>
        </w:tc>
        <w:tc>
          <w:tcPr>
            <w:tcW w:w="3879" w:type="dxa"/>
          </w:tcPr>
          <w:p w14:paraId="0C262457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Is this possible to accomplish but stretching?</w:t>
            </w:r>
          </w:p>
          <w:p w14:paraId="2E4CD5CE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What resources will you need?</w:t>
            </w:r>
          </w:p>
          <w:p w14:paraId="54B2FC27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  <w:p w14:paraId="71804679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  <w:tc>
          <w:tcPr>
            <w:tcW w:w="6093" w:type="dxa"/>
          </w:tcPr>
          <w:p w14:paraId="611C75C8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</w:tr>
      <w:tr w:rsidR="00356944" w:rsidRPr="00C52DF9" w14:paraId="0CCBA2FF" w14:textId="77777777" w:rsidTr="00356944">
        <w:trPr>
          <w:jc w:val="center"/>
        </w:trPr>
        <w:tc>
          <w:tcPr>
            <w:tcW w:w="4062" w:type="dxa"/>
          </w:tcPr>
          <w:p w14:paraId="6678486C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lastRenderedPageBreak/>
              <w:t>Relevant</w:t>
            </w:r>
          </w:p>
        </w:tc>
        <w:tc>
          <w:tcPr>
            <w:tcW w:w="3879" w:type="dxa"/>
          </w:tcPr>
          <w:p w14:paraId="2F7F36EB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How does this link to the strategy, business plan, what the organisation wants to achieve?</w:t>
            </w:r>
          </w:p>
          <w:p w14:paraId="3E6AAD7D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  <w:p w14:paraId="1D8E5F44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  <w:tc>
          <w:tcPr>
            <w:tcW w:w="6093" w:type="dxa"/>
          </w:tcPr>
          <w:p w14:paraId="79E978C9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</w:tr>
      <w:tr w:rsidR="00356944" w:rsidRPr="00C52DF9" w14:paraId="523D2AFF" w14:textId="77777777" w:rsidTr="00356944">
        <w:trPr>
          <w:jc w:val="center"/>
        </w:trPr>
        <w:tc>
          <w:tcPr>
            <w:tcW w:w="4062" w:type="dxa"/>
          </w:tcPr>
          <w:p w14:paraId="7B38BA5E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Timed</w:t>
            </w:r>
          </w:p>
        </w:tc>
        <w:tc>
          <w:tcPr>
            <w:tcW w:w="3879" w:type="dxa"/>
          </w:tcPr>
          <w:p w14:paraId="4A52AF05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 xml:space="preserve">Time-bound goals have specific deadlines. </w:t>
            </w:r>
          </w:p>
          <w:p w14:paraId="61112ADB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 xml:space="preserve">What milestones are there? </w:t>
            </w:r>
          </w:p>
          <w:p w14:paraId="6AA5FDCE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  <w:r w:rsidRPr="00D76147">
              <w:rPr>
                <w:rFonts w:ascii="Verdana" w:hAnsi="Verdana"/>
                <w:color w:val="425563"/>
                <w:sz w:val="20"/>
                <w:szCs w:val="20"/>
              </w:rPr>
              <w:t>What is the review date? “Recurring” or “ongoing” are not deadlines.</w:t>
            </w:r>
          </w:p>
          <w:p w14:paraId="7D06B767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  <w:tc>
          <w:tcPr>
            <w:tcW w:w="6093" w:type="dxa"/>
          </w:tcPr>
          <w:p w14:paraId="05B6D605" w14:textId="77777777" w:rsidR="00356944" w:rsidRPr="00D76147" w:rsidRDefault="00356944" w:rsidP="00356944">
            <w:pPr>
              <w:rPr>
                <w:rFonts w:ascii="Verdana" w:hAnsi="Verdana"/>
                <w:color w:val="425563"/>
                <w:sz w:val="20"/>
                <w:szCs w:val="20"/>
              </w:rPr>
            </w:pPr>
          </w:p>
        </w:tc>
      </w:tr>
    </w:tbl>
    <w:p w14:paraId="41B4529A" w14:textId="77777777" w:rsidR="00356944" w:rsidRDefault="00356944" w:rsidP="00406CB6">
      <w:pPr>
        <w:pStyle w:val="1Heading"/>
      </w:pPr>
    </w:p>
    <w:sectPr w:rsidR="00356944" w:rsidSect="00D37F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134" w:right="1985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B0F6F" w14:textId="77777777" w:rsidR="00356944" w:rsidRDefault="00356944">
      <w:r>
        <w:separator/>
      </w:r>
    </w:p>
  </w:endnote>
  <w:endnote w:type="continuationSeparator" w:id="0">
    <w:p w14:paraId="2806B3C1" w14:textId="77777777" w:rsidR="00356944" w:rsidRDefault="0035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99765" w14:textId="77777777" w:rsidR="00356944" w:rsidRDefault="003569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D8F41" w14:textId="0100E12C" w:rsidR="00356944" w:rsidRDefault="003569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2CB24" w14:textId="19CB1833" w:rsidR="00356944" w:rsidRDefault="00356944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A5996E2" wp14:editId="61ADA93D">
          <wp:simplePos x="0" y="0"/>
          <wp:positionH relativeFrom="column">
            <wp:posOffset>8089265</wp:posOffset>
          </wp:positionH>
          <wp:positionV relativeFrom="paragraph">
            <wp:posOffset>-290629</wp:posOffset>
          </wp:positionV>
          <wp:extent cx="1178827" cy="885825"/>
          <wp:effectExtent l="0" t="0" r="2540" b="0"/>
          <wp:wrapNone/>
          <wp:docPr id="4" name="Picture 4" descr="A picture containing polyg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polyg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827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BC765" w14:textId="77777777" w:rsidR="00356944" w:rsidRDefault="00356944">
      <w:r>
        <w:separator/>
      </w:r>
    </w:p>
  </w:footnote>
  <w:footnote w:type="continuationSeparator" w:id="0">
    <w:p w14:paraId="0B641F3F" w14:textId="77777777" w:rsidR="00356944" w:rsidRDefault="00356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EBAAD" w14:textId="77777777" w:rsidR="00356944" w:rsidRDefault="003569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FCF21" w14:textId="25F12B50" w:rsidR="00E47396" w:rsidRDefault="00AB37A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A55704D" wp14:editId="0E71F7D6">
          <wp:simplePos x="0" y="0"/>
          <wp:positionH relativeFrom="column">
            <wp:posOffset>-531149</wp:posOffset>
          </wp:positionH>
          <wp:positionV relativeFrom="paragraph">
            <wp:posOffset>-440980</wp:posOffset>
          </wp:positionV>
          <wp:extent cx="10677237" cy="7541479"/>
          <wp:effectExtent l="0" t="0" r="3810" b="254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87833" cy="75489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D2202" w14:textId="77777777" w:rsidR="00D77B0B" w:rsidRDefault="002178A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CCD7C3" wp14:editId="2D7E35B3">
          <wp:simplePos x="0" y="0"/>
          <wp:positionH relativeFrom="column">
            <wp:posOffset>-531149</wp:posOffset>
          </wp:positionH>
          <wp:positionV relativeFrom="paragraph">
            <wp:posOffset>-440980</wp:posOffset>
          </wp:positionV>
          <wp:extent cx="10686473" cy="7548003"/>
          <wp:effectExtent l="0" t="0" r="0" b="0"/>
          <wp:wrapNone/>
          <wp:docPr id="2" name="Picture 2" descr="Applicatio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pplicatio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21146" cy="7572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44"/>
    <w:rsid w:val="00033D91"/>
    <w:rsid w:val="00064965"/>
    <w:rsid w:val="000B06F5"/>
    <w:rsid w:val="000C2488"/>
    <w:rsid w:val="0011070F"/>
    <w:rsid w:val="002178A0"/>
    <w:rsid w:val="0032066E"/>
    <w:rsid w:val="00356944"/>
    <w:rsid w:val="00406CB6"/>
    <w:rsid w:val="00492D69"/>
    <w:rsid w:val="004A69E4"/>
    <w:rsid w:val="00560F79"/>
    <w:rsid w:val="005B0BBC"/>
    <w:rsid w:val="00757C39"/>
    <w:rsid w:val="00766F5E"/>
    <w:rsid w:val="009174C1"/>
    <w:rsid w:val="00921B5E"/>
    <w:rsid w:val="00964A15"/>
    <w:rsid w:val="00A05D78"/>
    <w:rsid w:val="00A55A21"/>
    <w:rsid w:val="00AB37A6"/>
    <w:rsid w:val="00BA16B4"/>
    <w:rsid w:val="00BC0773"/>
    <w:rsid w:val="00BC5090"/>
    <w:rsid w:val="00C41AF6"/>
    <w:rsid w:val="00C8093A"/>
    <w:rsid w:val="00D37F30"/>
    <w:rsid w:val="00D602F5"/>
    <w:rsid w:val="00D77B0B"/>
    <w:rsid w:val="00DA5849"/>
    <w:rsid w:val="00E32E14"/>
    <w:rsid w:val="00E47396"/>
    <w:rsid w:val="00EB287E"/>
    <w:rsid w:val="00ED771B"/>
    <w:rsid w:val="00EE48AA"/>
    <w:rsid w:val="00F31DB2"/>
    <w:rsid w:val="00F82AF0"/>
    <w:rsid w:val="00F973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B2A03D"/>
  <w14:defaultImageDpi w14:val="300"/>
  <w15:docId w15:val="{AC5ABA37-B494-4035-80B2-E7BFCAB6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94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B93"/>
    <w:pPr>
      <w:tabs>
        <w:tab w:val="center" w:pos="4320"/>
        <w:tab w:val="right" w:pos="8640"/>
      </w:tabs>
      <w:spacing w:after="0" w:line="240" w:lineRule="auto"/>
    </w:pPr>
    <w:rPr>
      <w:rFonts w:ascii="Verdana" w:eastAsia="Cambria" w:hAnsi="Verdana" w:cs="Times New Roman"/>
      <w:sz w:val="20"/>
      <w:szCs w:val="24"/>
      <w:lang w:val="en-US"/>
    </w:rPr>
  </w:style>
  <w:style w:type="character" w:customStyle="1" w:styleId="HeaderChar">
    <w:name w:val="Header Char"/>
    <w:link w:val="Header"/>
    <w:uiPriority w:val="99"/>
    <w:rsid w:val="009D0B93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9D0B93"/>
    <w:pPr>
      <w:tabs>
        <w:tab w:val="center" w:pos="4320"/>
        <w:tab w:val="right" w:pos="8640"/>
      </w:tabs>
      <w:spacing w:after="0" w:line="240" w:lineRule="auto"/>
    </w:pPr>
    <w:rPr>
      <w:rFonts w:ascii="Verdana" w:eastAsia="Cambria" w:hAnsi="Verdana" w:cs="Times New Roman"/>
      <w:sz w:val="20"/>
      <w:szCs w:val="24"/>
      <w:lang w:val="en-US"/>
    </w:rPr>
  </w:style>
  <w:style w:type="character" w:customStyle="1" w:styleId="FooterChar">
    <w:name w:val="Footer Char"/>
    <w:link w:val="Footer"/>
    <w:uiPriority w:val="99"/>
    <w:rsid w:val="009D0B93"/>
    <w:rPr>
      <w:rFonts w:ascii="Verdana" w:hAnsi="Verdana"/>
      <w:sz w:val="20"/>
    </w:rPr>
  </w:style>
  <w:style w:type="paragraph" w:customStyle="1" w:styleId="1NUSbodycopy">
    <w:name w:val="1 NUS body copy"/>
    <w:basedOn w:val="Normal"/>
    <w:qFormat/>
    <w:rsid w:val="00406CB6"/>
    <w:pPr>
      <w:spacing w:after="140" w:line="280" w:lineRule="exact"/>
    </w:pPr>
    <w:rPr>
      <w:rFonts w:ascii="Verdana" w:eastAsia="Cambria" w:hAnsi="Verdana" w:cs="Times New Roman"/>
      <w:sz w:val="18"/>
      <w:szCs w:val="18"/>
      <w:lang w:val="en-US"/>
    </w:rPr>
  </w:style>
  <w:style w:type="paragraph" w:customStyle="1" w:styleId="1Subhead">
    <w:name w:val="1. Subhead"/>
    <w:basedOn w:val="1NUSbodycopy"/>
    <w:qFormat/>
    <w:rsid w:val="00406CB6"/>
    <w:pPr>
      <w:spacing w:line="280" w:lineRule="atLeast"/>
    </w:pPr>
    <w:rPr>
      <w:b/>
      <w:color w:val="00AEC7"/>
      <w:sz w:val="24"/>
      <w:szCs w:val="24"/>
    </w:rPr>
  </w:style>
  <w:style w:type="paragraph" w:customStyle="1" w:styleId="1Heading">
    <w:name w:val="1. Heading"/>
    <w:basedOn w:val="1NUSbodycopy"/>
    <w:qFormat/>
    <w:rsid w:val="00406CB6"/>
    <w:pPr>
      <w:spacing w:line="240" w:lineRule="atLeast"/>
    </w:pPr>
    <w:rPr>
      <w:b/>
      <w:color w:val="00AEC7"/>
      <w:sz w:val="32"/>
      <w:szCs w:val="32"/>
    </w:rPr>
  </w:style>
  <w:style w:type="table" w:styleId="TableGrid">
    <w:name w:val="Table Grid"/>
    <w:basedOn w:val="TableNormal"/>
    <w:uiPriority w:val="59"/>
    <w:rsid w:val="00BA16B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OMMUNICATIONS%20AND%20CAMPAIGNS%20SHARE\Brand\NUS%20Charity%20brand\Document%20templates\NUS%20Charity_Basic-Horiz.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584BD4-FBA5-499A-93B5-7B752699B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NUS Charity_Basic-Horiz. Template</Template>
  <TotalTime>4</TotalTime>
  <Pages>2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Union of Students</Company>
  <LinksUpToDate>false</LinksUpToDate>
  <CharactersWithSpaces>719</CharactersWithSpaces>
  <SharedDoc>false</SharedDoc>
  <HLinks>
    <vt:vector size="12" baseType="variant">
      <vt:variant>
        <vt:i4>983046</vt:i4>
      </vt:variant>
      <vt:variant>
        <vt:i4>-1</vt:i4>
      </vt:variant>
      <vt:variant>
        <vt:i4>2057</vt:i4>
      </vt:variant>
      <vt:variant>
        <vt:i4>1</vt:i4>
      </vt:variant>
      <vt:variant>
        <vt:lpwstr>Basic-landscape-template</vt:lpwstr>
      </vt:variant>
      <vt:variant>
        <vt:lpwstr/>
      </vt:variant>
      <vt:variant>
        <vt:i4>3997739</vt:i4>
      </vt:variant>
      <vt:variant>
        <vt:i4>-1</vt:i4>
      </vt:variant>
      <vt:variant>
        <vt:i4>2060</vt:i4>
      </vt:variant>
      <vt:variant>
        <vt:i4>1</vt:i4>
      </vt:variant>
      <vt:variant>
        <vt:lpwstr>Basic-landscape-template-2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Britton-Stevens</dc:creator>
  <cp:lastModifiedBy>Charlotte Britton-Stevens</cp:lastModifiedBy>
  <cp:revision>1</cp:revision>
  <dcterms:created xsi:type="dcterms:W3CDTF">2023-04-21T11:20:00Z</dcterms:created>
  <dcterms:modified xsi:type="dcterms:W3CDTF">2023-04-21T11:30:00Z</dcterms:modified>
</cp:coreProperties>
</file>