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D3E84" w14:textId="77777777" w:rsidR="00A26244" w:rsidRDefault="00311AEA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C40C26" wp14:editId="1312B824">
                <wp:simplePos x="0" y="0"/>
                <wp:positionH relativeFrom="column">
                  <wp:posOffset>665480</wp:posOffset>
                </wp:positionH>
                <wp:positionV relativeFrom="paragraph">
                  <wp:posOffset>13147040</wp:posOffset>
                </wp:positionV>
                <wp:extent cx="4866640" cy="619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664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784CC" w14:textId="77777777" w:rsidR="00311AEA" w:rsidRPr="00311AEA" w:rsidRDefault="00311AEA" w:rsidP="00311AEA">
                            <w:pPr>
                              <w:spacing w:line="600" w:lineRule="exact"/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</w:pPr>
                            <w:r w:rsidRPr="00311AEA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#</w:t>
                            </w:r>
                            <w:r w:rsidR="001E6286">
                              <w:rPr>
                                <w:rFonts w:ascii="Verdana" w:hAnsi="Verdana"/>
                                <w:b/>
                                <w:bCs/>
                                <w:spacing w:val="-12"/>
                                <w:sz w:val="54"/>
                                <w:szCs w:val="54"/>
                              </w:rPr>
                              <w:t>nususiwomen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C40C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4pt;margin-top:1035.2pt;width:383.2pt;height:4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" filled="f" stroked="f">
                <v:textbox>
                  <w:txbxContent>
                    <w:p w14:paraId="226784CC" w14:textId="77777777" w:rsidR="00311AEA" w:rsidRPr="00311AEA" w:rsidRDefault="00311AEA" w:rsidP="00311AEA">
                      <w:pPr>
                        <w:spacing w:line="600" w:lineRule="exact"/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</w:pPr>
                      <w:r w:rsidRPr="00311AEA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#</w:t>
                      </w:r>
                      <w:r w:rsidR="001E6286">
                        <w:rPr>
                          <w:rFonts w:ascii="Verdana" w:hAnsi="Verdana"/>
                          <w:b/>
                          <w:bCs/>
                          <w:spacing w:val="-12"/>
                          <w:sz w:val="54"/>
                          <w:szCs w:val="54"/>
                        </w:rPr>
                        <w:t>nususiwomen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F089B" wp14:editId="3769FFBF">
                <wp:simplePos x="0" y="0"/>
                <wp:positionH relativeFrom="column">
                  <wp:posOffset>665480</wp:posOffset>
                </wp:positionH>
                <wp:positionV relativeFrom="paragraph">
                  <wp:posOffset>2174240</wp:posOffset>
                </wp:positionV>
                <wp:extent cx="7366000" cy="70205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702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98F3E" w14:textId="77777777" w:rsidR="00311AEA" w:rsidRDefault="001E6286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NUS-USI women’s conference 2019</w:t>
                            </w:r>
                          </w:p>
                          <w:p w14:paraId="13692B72" w14:textId="77777777" w:rsidR="001E6286" w:rsidRDefault="001E6286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44B479CC" w14:textId="77777777" w:rsidR="001E6286" w:rsidRDefault="001E6286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Tuesday 12 February 2019</w:t>
                            </w:r>
                          </w:p>
                          <w:p w14:paraId="5AB16897" w14:textId="77777777" w:rsidR="001E6286" w:rsidRPr="00F27152" w:rsidRDefault="00A86330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at </w:t>
                            </w:r>
                            <w:r w:rsidR="00C04A7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SU Elmwood, QUB</w:t>
                            </w:r>
                          </w:p>
                          <w:p w14:paraId="63064EC2" w14:textId="77777777" w:rsidR="00311AEA" w:rsidRPr="00F27152" w:rsidRDefault="00311AEA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</w:p>
                          <w:p w14:paraId="04084385" w14:textId="77777777" w:rsidR="00311AEA" w:rsidRPr="001E6286" w:rsidRDefault="001E6286" w:rsidP="00311AEA">
                            <w:pPr>
                              <w:spacing w:line="800" w:lineRule="exact"/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</w:pPr>
                            <w:r w:rsidRPr="001E6286"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>All self-defining women students are welcome to come along!</w:t>
                            </w:r>
                            <w:r w:rsidR="00311AEA" w:rsidRPr="001E6286">
                              <w:rPr>
                                <w:rFonts w:ascii="Verdana" w:hAnsi="Verdana"/>
                                <w:bCs/>
                                <w:color w:val="FFFFFF" w:themeColor="background1"/>
                                <w:spacing w:val="-12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089B" id="Text Box 2" o:spid="_x0000_s1027" type="#_x0000_t202" style="position:absolute;margin-left:52.4pt;margin-top:171.2pt;width:580pt;height:55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" filled="f" stroked="f">
                <v:textbox>
                  <w:txbxContent>
                    <w:p w14:paraId="56298F3E" w14:textId="77777777" w:rsidR="00311AEA" w:rsidRDefault="001E6286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NUS-USI women’s conference 2019</w:t>
                      </w:r>
                    </w:p>
                    <w:p w14:paraId="13692B72" w14:textId="77777777" w:rsidR="001E6286" w:rsidRDefault="001E6286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14:paraId="44B479CC" w14:textId="77777777" w:rsidR="001E6286" w:rsidRDefault="001E6286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Tuesday 12 February 2019</w:t>
                      </w:r>
                    </w:p>
                    <w:p w14:paraId="5AB16897" w14:textId="77777777" w:rsidR="001E6286" w:rsidRPr="00F27152" w:rsidRDefault="00A86330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at </w:t>
                      </w:r>
                      <w:r w:rsidR="00C04A7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SU Elmwood, QUB</w:t>
                      </w:r>
                    </w:p>
                    <w:p w14:paraId="63064EC2" w14:textId="77777777" w:rsidR="00311AEA" w:rsidRPr="00F27152" w:rsidRDefault="00311AEA" w:rsidP="00311AEA">
                      <w:pPr>
                        <w:spacing w:line="800" w:lineRule="exac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</w:p>
                    <w:p w14:paraId="04084385" w14:textId="77777777" w:rsidR="00311AEA" w:rsidRPr="001E6286" w:rsidRDefault="001E6286" w:rsidP="00311AEA">
                      <w:pPr>
                        <w:spacing w:line="800" w:lineRule="exact"/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</w:pPr>
                      <w:r w:rsidRPr="001E6286"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>All self-defining women students are welcome to come along!</w:t>
                      </w:r>
                      <w:r w:rsidR="00311AEA" w:rsidRPr="001E6286">
                        <w:rPr>
                          <w:rFonts w:ascii="Verdana" w:hAnsi="Verdana"/>
                          <w:bCs/>
                          <w:color w:val="FFFFFF" w:themeColor="background1"/>
                          <w:spacing w:val="-12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244" w:rsidSect="00311AEA">
      <w:headerReference w:type="default" r:id="rId6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ED4196" w14:textId="77777777" w:rsidR="00EA3612" w:rsidRDefault="00EA3612" w:rsidP="00311AEA">
      <w:r>
        <w:separator/>
      </w:r>
    </w:p>
  </w:endnote>
  <w:endnote w:type="continuationSeparator" w:id="0">
    <w:p w14:paraId="5D02DA33" w14:textId="77777777" w:rsidR="00EA3612" w:rsidRDefault="00EA3612" w:rsidP="00311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850944" w14:textId="77777777" w:rsidR="00EA3612" w:rsidRDefault="00EA3612" w:rsidP="00311AEA">
      <w:r>
        <w:separator/>
      </w:r>
    </w:p>
  </w:footnote>
  <w:footnote w:type="continuationSeparator" w:id="0">
    <w:p w14:paraId="71DDE226" w14:textId="77777777" w:rsidR="00EA3612" w:rsidRDefault="00EA3612" w:rsidP="00311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21A34" w14:textId="77777777" w:rsidR="00311AEA" w:rsidRDefault="00F27152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343C4F1" wp14:editId="29E71D9B">
          <wp:simplePos x="0" y="0"/>
          <wp:positionH relativeFrom="column">
            <wp:posOffset>-1143001</wp:posOffset>
          </wp:positionH>
          <wp:positionV relativeFrom="paragraph">
            <wp:posOffset>-448945</wp:posOffset>
          </wp:positionV>
          <wp:extent cx="10686197" cy="15111835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S-USI_women 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197" cy="151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612"/>
    <w:rsid w:val="00054412"/>
    <w:rsid w:val="00095D65"/>
    <w:rsid w:val="00110AB4"/>
    <w:rsid w:val="001E6286"/>
    <w:rsid w:val="002E5B68"/>
    <w:rsid w:val="00311AEA"/>
    <w:rsid w:val="00325486"/>
    <w:rsid w:val="007E3D43"/>
    <w:rsid w:val="009D6303"/>
    <w:rsid w:val="00A26244"/>
    <w:rsid w:val="00A86330"/>
    <w:rsid w:val="00C04A78"/>
    <w:rsid w:val="00D2345D"/>
    <w:rsid w:val="00D46994"/>
    <w:rsid w:val="00EA3612"/>
    <w:rsid w:val="00F2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26E7FBB"/>
  <w14:defaultImageDpi w14:val="300"/>
  <w15:docId w15:val="{0512A5ED-509C-4168-9C76-EC4857E8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next w:val="Normal"/>
    <w:qFormat/>
    <w:rsid w:val="00D46994"/>
    <w:rPr>
      <w:rFonts w:ascii="Verdana" w:hAnsi="Verdana"/>
      <w:b/>
      <w:color w:val="B06C96"/>
      <w:sz w:val="44"/>
    </w:rPr>
  </w:style>
  <w:style w:type="paragraph" w:customStyle="1" w:styleId="Subhead">
    <w:name w:val="Subhead"/>
    <w:basedOn w:val="Normal"/>
    <w:next w:val="Normal"/>
    <w:qFormat/>
    <w:rsid w:val="00D46994"/>
    <w:rPr>
      <w:rFonts w:ascii="Verdana" w:hAnsi="Verdana"/>
      <w:b/>
      <w:color w:val="B06C96"/>
      <w:sz w:val="22"/>
    </w:rPr>
  </w:style>
  <w:style w:type="paragraph" w:customStyle="1" w:styleId="Bodypara">
    <w:name w:val="Body para"/>
    <w:basedOn w:val="Normal"/>
    <w:qFormat/>
    <w:rsid w:val="00D46994"/>
    <w:rPr>
      <w:rFonts w:ascii="Verdana" w:hAnsi="Verdana"/>
      <w:sz w:val="22"/>
    </w:rPr>
  </w:style>
  <w:style w:type="paragraph" w:customStyle="1" w:styleId="Intropara">
    <w:name w:val="Intro para"/>
    <w:basedOn w:val="Normal"/>
    <w:next w:val="Normal"/>
    <w:qFormat/>
    <w:rsid w:val="00D46994"/>
    <w:rPr>
      <w:rFonts w:ascii="Verdana" w:hAnsi="Verdana"/>
      <w:sz w:val="28"/>
    </w:rPr>
  </w:style>
  <w:style w:type="paragraph" w:customStyle="1" w:styleId="Pullout-quote">
    <w:name w:val="Pullout-quote"/>
    <w:basedOn w:val="Normal"/>
    <w:qFormat/>
    <w:rsid w:val="00D46994"/>
    <w:rPr>
      <w:rFonts w:ascii="Verdana" w:hAnsi="Verdana"/>
      <w:b/>
      <w:color w:val="FFFFFF" w:themeColor="background1"/>
    </w:rPr>
  </w:style>
  <w:style w:type="paragraph" w:customStyle="1" w:styleId="Pullout-b">
    <w:name w:val="Pullout - b"/>
    <w:basedOn w:val="Normal"/>
    <w:next w:val="Normal"/>
    <w:qFormat/>
    <w:rsid w:val="00D46994"/>
    <w:rPr>
      <w:rFonts w:ascii="Verdana" w:hAnsi="Verdana"/>
      <w:color w:val="FFFFFF" w:themeColor="background1"/>
    </w:rPr>
  </w:style>
  <w:style w:type="paragraph" w:customStyle="1" w:styleId="XmasCardmessage">
    <w:name w:val="Xmas Card message"/>
    <w:basedOn w:val="Normal"/>
    <w:qFormat/>
    <w:rsid w:val="009D6303"/>
    <w:pPr>
      <w:spacing w:after="120" w:line="240" w:lineRule="exact"/>
    </w:pPr>
    <w:rPr>
      <w:rFonts w:ascii="Verdana" w:hAnsi="Verdana"/>
      <w:sz w:val="20"/>
      <w:szCs w:val="20"/>
    </w:rPr>
  </w:style>
  <w:style w:type="paragraph" w:customStyle="1" w:styleId="Studentname">
    <w:name w:val="Student name"/>
    <w:basedOn w:val="Normal"/>
    <w:qFormat/>
    <w:rsid w:val="00095D65"/>
    <w:pPr>
      <w:spacing w:after="14" w:line="700" w:lineRule="exact"/>
    </w:pPr>
    <w:rPr>
      <w:rFonts w:ascii="Verdana" w:hAnsi="Verdana"/>
      <w:b/>
      <w:bCs/>
      <w:spacing w:val="-20"/>
      <w:sz w:val="64"/>
      <w:szCs w:val="64"/>
    </w:rPr>
  </w:style>
  <w:style w:type="paragraph" w:customStyle="1" w:styleId="Reclaimbodytext">
    <w:name w:val="#Reclaim body text"/>
    <w:basedOn w:val="Normal"/>
    <w:qFormat/>
    <w:rsid w:val="00095D65"/>
    <w:pPr>
      <w:suppressAutoHyphens/>
      <w:spacing w:line="360" w:lineRule="exact"/>
    </w:pPr>
    <w:rPr>
      <w:rFonts w:ascii="Verdana" w:hAnsi="Verdana"/>
      <w:spacing w:val="-2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AEA"/>
  </w:style>
  <w:style w:type="paragraph" w:styleId="Footer">
    <w:name w:val="footer"/>
    <w:basedOn w:val="Normal"/>
    <w:link w:val="FooterChar"/>
    <w:uiPriority w:val="99"/>
    <w:unhideWhenUsed/>
    <w:rsid w:val="00311AE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AEA"/>
  </w:style>
  <w:style w:type="paragraph" w:styleId="BalloonText">
    <w:name w:val="Balloon Text"/>
    <w:basedOn w:val="Normal"/>
    <w:link w:val="BalloonTextChar"/>
    <w:uiPriority w:val="99"/>
    <w:semiHidden/>
    <w:unhideWhenUsed/>
    <w:rsid w:val="00311A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~1.STO\AppData\Local\Temp\7zO0DDF0BAA\NUS-USI_women%20A3%20pos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NUS-USI_women A3 poster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Leaf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Stobo</dc:creator>
  <cp:keywords/>
  <dc:description/>
  <cp:lastModifiedBy>Alison Hibben</cp:lastModifiedBy>
  <cp:revision>2</cp:revision>
  <dcterms:created xsi:type="dcterms:W3CDTF">2018-12-10T10:16:00Z</dcterms:created>
  <dcterms:modified xsi:type="dcterms:W3CDTF">2018-12-10T10:16:00Z</dcterms:modified>
</cp:coreProperties>
</file>