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44" w:rsidRDefault="00311A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EC517" wp14:editId="32CBC7D7">
                <wp:simplePos x="0" y="0"/>
                <wp:positionH relativeFrom="column">
                  <wp:posOffset>732155</wp:posOffset>
                </wp:positionH>
                <wp:positionV relativeFrom="paragraph">
                  <wp:posOffset>12388215</wp:posOffset>
                </wp:positionV>
                <wp:extent cx="4866640" cy="619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="00831239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nususiwomen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EC5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65pt;margin-top:975.45pt;width:383.2pt;height:4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" filled="f" stroked="f">
                <v:textbox>
                  <w:txbxContent>
                    <w:p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="00831239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nususiwomen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E5DB1" wp14:editId="781D404A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83123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NUS-USI women’s conference 2018</w:t>
                            </w:r>
                          </w:p>
                          <w:p w:rsidR="00311AEA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831239" w:rsidRDefault="0083123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13 February at UU Belfast</w:t>
                            </w:r>
                          </w:p>
                          <w:p w:rsidR="00831239" w:rsidRPr="00311AEA" w:rsidRDefault="0083123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311AEA" w:rsidRPr="00831239" w:rsidRDefault="00831239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ALL self-defining women students are welcome to come </w:t>
                            </w:r>
                            <w:r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along</w:t>
                            </w:r>
                            <w:r w:rsidR="0064370D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="00311AEA" w:rsidRPr="00831239">
                              <w:rPr>
                                <w:rFonts w:ascii="Verdana" w:hAnsi="Verdana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E5D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:rsidR="00311AEA" w:rsidRPr="00311AEA" w:rsidRDefault="0083123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NUS-USI women’s conference 2018</w:t>
                      </w:r>
                    </w:p>
                    <w:p w:rsidR="00311AEA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831239" w:rsidRDefault="0083123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13 February at UU Belfast</w:t>
                      </w:r>
                    </w:p>
                    <w:p w:rsidR="00831239" w:rsidRPr="00311AEA" w:rsidRDefault="00831239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311AEA" w:rsidRPr="00831239" w:rsidRDefault="00831239" w:rsidP="00311AEA">
                      <w:pPr>
                        <w:spacing w:line="800" w:lineRule="exact"/>
                        <w:rPr>
                          <w:rFonts w:ascii="Verdana" w:hAnsi="Verdana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ALL self-defining women students are welcome to come </w:t>
                      </w:r>
                      <w:r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along</w:t>
                      </w:r>
                      <w:r w:rsidR="0064370D"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!</w:t>
                      </w:r>
                      <w:bookmarkStart w:id="1" w:name="_GoBack"/>
                      <w:bookmarkEnd w:id="1"/>
                      <w:r w:rsidR="00311AEA" w:rsidRPr="00831239">
                        <w:rPr>
                          <w:rFonts w:ascii="Verdana" w:hAnsi="Verdana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E1A" w:rsidRDefault="005A3E1A" w:rsidP="00311AEA">
      <w:r>
        <w:separator/>
      </w:r>
    </w:p>
  </w:endnote>
  <w:endnote w:type="continuationSeparator" w:id="0">
    <w:p w:rsidR="005A3E1A" w:rsidRDefault="005A3E1A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E1A" w:rsidRDefault="005A3E1A" w:rsidP="00311AEA">
      <w:r>
        <w:separator/>
      </w:r>
    </w:p>
  </w:footnote>
  <w:footnote w:type="continuationSeparator" w:id="0">
    <w:p w:rsidR="005A3E1A" w:rsidRDefault="005A3E1A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AEA" w:rsidRDefault="00BD5DF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B0DEDE4" wp14:editId="306C0A7D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3087" cy="15107437"/>
          <wp:effectExtent l="0" t="0" r="1079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87" cy="15107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1A"/>
    <w:rsid w:val="00042D17"/>
    <w:rsid w:val="00095D65"/>
    <w:rsid w:val="00311AEA"/>
    <w:rsid w:val="00325486"/>
    <w:rsid w:val="0048193E"/>
    <w:rsid w:val="005A3E1A"/>
    <w:rsid w:val="0064370D"/>
    <w:rsid w:val="00831239"/>
    <w:rsid w:val="009D6303"/>
    <w:rsid w:val="00A26244"/>
    <w:rsid w:val="00BD5DFF"/>
    <w:rsid w:val="00D46994"/>
    <w:rsid w:val="00E22262"/>
    <w:rsid w:val="00EE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093F5F9"/>
  <w14:defaultImageDpi w14:val="300"/>
  <w15:docId w15:val="{16D14D35-DBC4-4622-86F6-1FF9D3BA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4EAA0CF2\NUS-USI_women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NUS-USI_women poster template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Laura Stobo</cp:lastModifiedBy>
  <cp:revision>3</cp:revision>
  <dcterms:created xsi:type="dcterms:W3CDTF">2017-11-17T12:31:00Z</dcterms:created>
  <dcterms:modified xsi:type="dcterms:W3CDTF">2017-11-17T13:49:00Z</dcterms:modified>
</cp:coreProperties>
</file>