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367F1" w14:textId="77777777" w:rsidR="00A26244" w:rsidRDefault="00311AEA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74EAF" wp14:editId="75526A02">
                <wp:simplePos x="0" y="0"/>
                <wp:positionH relativeFrom="column">
                  <wp:posOffset>665480</wp:posOffset>
                </wp:positionH>
                <wp:positionV relativeFrom="paragraph">
                  <wp:posOffset>13147040</wp:posOffset>
                </wp:positionV>
                <wp:extent cx="4866640" cy="619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ECEB7" w14:textId="77777777"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</w:t>
                            </w:r>
                            <w:r w:rsidR="008556A0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ususitrans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B74E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4pt;margin-top:1035.2pt;width:383.2pt;height:4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" filled="f" stroked="f">
                <v:textbox>
                  <w:txbxContent>
                    <w:p w14:paraId="2B9ECEB7" w14:textId="77777777"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</w:t>
                      </w:r>
                      <w:r w:rsidR="008556A0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ususitrans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9D824" wp14:editId="75A5E25F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44336" w14:textId="77777777" w:rsidR="00311AEA" w:rsidRDefault="008556A0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NUS-USI trans students conference 19</w:t>
                            </w:r>
                          </w:p>
                          <w:p w14:paraId="278339C6" w14:textId="77777777" w:rsidR="008556A0" w:rsidRDefault="008556A0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704C1B85" w14:textId="77777777" w:rsidR="008556A0" w:rsidRPr="00535E00" w:rsidRDefault="008556A0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Tuesday 19 February 2019 at NUS-USI, Belfast</w:t>
                            </w:r>
                          </w:p>
                          <w:p w14:paraId="32C8BF2B" w14:textId="77777777" w:rsidR="00311AEA" w:rsidRPr="00535E00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5A5AA637" w14:textId="77777777" w:rsidR="00311AEA" w:rsidRPr="00D50774" w:rsidRDefault="008556A0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 w:rsidRPr="00D50774"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All self-defining trans students are welcome to come along!</w:t>
                            </w:r>
                            <w:r w:rsidR="00311AEA" w:rsidRPr="00D50774"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D824"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14:paraId="1DB44336" w14:textId="77777777" w:rsidR="00311AEA" w:rsidRDefault="008556A0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NUS-USI trans students conference 19</w:t>
                      </w:r>
                    </w:p>
                    <w:p w14:paraId="278339C6" w14:textId="77777777" w:rsidR="008556A0" w:rsidRDefault="008556A0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</w:p>
                    <w:p w14:paraId="704C1B85" w14:textId="77777777" w:rsidR="008556A0" w:rsidRPr="00535E00" w:rsidRDefault="008556A0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Tuesday 19 February 2019 at NUS-USI, Belfast</w:t>
                      </w:r>
                    </w:p>
                    <w:p w14:paraId="32C8BF2B" w14:textId="77777777" w:rsidR="00311AEA" w:rsidRPr="00535E00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</w:p>
                    <w:p w14:paraId="5A5AA637" w14:textId="77777777" w:rsidR="00311AEA" w:rsidRPr="00D50774" w:rsidRDefault="008556A0" w:rsidP="00311AEA">
                      <w:pPr>
                        <w:spacing w:line="800" w:lineRule="exact"/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 w:rsidRPr="00D50774"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All self-defining trans students are welcome to come along!</w:t>
                      </w:r>
                      <w:r w:rsidR="00311AEA" w:rsidRPr="00D50774"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AE7A1" w14:textId="77777777" w:rsidR="008556A0" w:rsidRDefault="008556A0" w:rsidP="00311AEA">
      <w:r>
        <w:separator/>
      </w:r>
    </w:p>
  </w:endnote>
  <w:endnote w:type="continuationSeparator" w:id="0">
    <w:p w14:paraId="1966A5CB" w14:textId="77777777" w:rsidR="008556A0" w:rsidRDefault="008556A0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A5C1B" w14:textId="77777777" w:rsidR="008556A0" w:rsidRDefault="008556A0" w:rsidP="00311AEA">
      <w:r>
        <w:separator/>
      </w:r>
    </w:p>
  </w:footnote>
  <w:footnote w:type="continuationSeparator" w:id="0">
    <w:p w14:paraId="483165A1" w14:textId="77777777" w:rsidR="008556A0" w:rsidRDefault="008556A0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70D5" w14:textId="77777777" w:rsidR="00311AEA" w:rsidRDefault="00535E0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2BEADD5" wp14:editId="381F80D9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6197" cy="15111835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S-USI_trans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197" cy="151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A0"/>
    <w:rsid w:val="00054412"/>
    <w:rsid w:val="00095D65"/>
    <w:rsid w:val="00110AB4"/>
    <w:rsid w:val="002E5B68"/>
    <w:rsid w:val="00311AEA"/>
    <w:rsid w:val="00325486"/>
    <w:rsid w:val="00535E00"/>
    <w:rsid w:val="007E3D43"/>
    <w:rsid w:val="008556A0"/>
    <w:rsid w:val="009D6303"/>
    <w:rsid w:val="00A26244"/>
    <w:rsid w:val="00D26940"/>
    <w:rsid w:val="00D46994"/>
    <w:rsid w:val="00D50774"/>
    <w:rsid w:val="00F2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131AC72"/>
  <w14:defaultImageDpi w14:val="300"/>
  <w15:docId w15:val="{CB142D02-6E27-4C35-874E-68104FC6F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86293509\NUS-USI_trans%20A3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NUS-USI_trans A3 poster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Alison Hibben</cp:lastModifiedBy>
  <cp:revision>2</cp:revision>
  <cp:lastPrinted>2018-11-13T09:58:00Z</cp:lastPrinted>
  <dcterms:created xsi:type="dcterms:W3CDTF">2018-12-10T10:43:00Z</dcterms:created>
  <dcterms:modified xsi:type="dcterms:W3CDTF">2018-12-10T10:43:00Z</dcterms:modified>
</cp:coreProperties>
</file>