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16D3E" w14:textId="77777777" w:rsidR="00A26244" w:rsidRDefault="00011AD5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48ABAD" wp14:editId="45EF08FA">
                <wp:simplePos x="0" y="0"/>
                <wp:positionH relativeFrom="column">
                  <wp:posOffset>666115</wp:posOffset>
                </wp:positionH>
                <wp:positionV relativeFrom="paragraph">
                  <wp:posOffset>2171700</wp:posOffset>
                </wp:positionV>
                <wp:extent cx="8315325" cy="7020560"/>
                <wp:effectExtent l="0" t="0" r="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5325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8D583" w14:textId="77777777" w:rsidR="00311AEA" w:rsidRDefault="00011AD5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NUS-USI LGBT+ conference</w:t>
                            </w:r>
                          </w:p>
                          <w:p w14:paraId="1783CA60" w14:textId="77777777" w:rsidR="00011AD5" w:rsidRDefault="00011AD5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35F778CD" w14:textId="77777777" w:rsidR="00011AD5" w:rsidRDefault="00011AD5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Wednesday 13 February 2019</w:t>
                            </w:r>
                          </w:p>
                          <w:p w14:paraId="71E22597" w14:textId="77777777" w:rsidR="00011AD5" w:rsidRPr="00110AB4" w:rsidRDefault="008454BD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at Belfast Met</w:t>
                            </w:r>
                            <w:r w:rsidR="00AD6F43"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, Titanic Quarter</w:t>
                            </w:r>
                          </w:p>
                          <w:p w14:paraId="0BC8F8E3" w14:textId="77777777" w:rsidR="00311AEA" w:rsidRPr="00110AB4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3800C6A6" w14:textId="77777777" w:rsidR="00311AEA" w:rsidRPr="00011AD5" w:rsidRDefault="00011AD5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</w:pPr>
                            <w:r w:rsidRPr="00011AD5"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All self-defining LGBT+ students are welcome to come along</w:t>
                            </w:r>
                            <w:r w:rsidR="00CA32E0"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>!</w:t>
                            </w:r>
                            <w:r w:rsidR="00311AEA" w:rsidRPr="00011AD5">
                              <w:rPr>
                                <w:rFonts w:ascii="Verdana" w:hAnsi="Verdana"/>
                                <w:bCs/>
                                <w:color w:val="425563"/>
                                <w:spacing w:val="-12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8AB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.45pt;margin-top:171pt;width:654.75pt;height:55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" filled="f" stroked="f">
                <v:textbox>
                  <w:txbxContent>
                    <w:p w14:paraId="16D8D583" w14:textId="77777777" w:rsidR="00311AEA" w:rsidRDefault="00011AD5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NUS-USI LGBT+ conference</w:t>
                      </w:r>
                    </w:p>
                    <w:p w14:paraId="1783CA60" w14:textId="77777777" w:rsidR="00011AD5" w:rsidRDefault="00011AD5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</w:p>
                    <w:p w14:paraId="35F778CD" w14:textId="77777777" w:rsidR="00011AD5" w:rsidRDefault="00011AD5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Wednesday 13 February 2019</w:t>
                      </w:r>
                    </w:p>
                    <w:p w14:paraId="71E22597" w14:textId="77777777" w:rsidR="00011AD5" w:rsidRPr="00110AB4" w:rsidRDefault="008454BD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at Belfast Met</w:t>
                      </w:r>
                      <w:r w:rsidR="00AD6F43"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, Titanic Quarter</w:t>
                      </w:r>
                    </w:p>
                    <w:p w14:paraId="0BC8F8E3" w14:textId="77777777" w:rsidR="00311AEA" w:rsidRPr="00110AB4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</w:p>
                    <w:p w14:paraId="3800C6A6" w14:textId="77777777" w:rsidR="00311AEA" w:rsidRPr="00011AD5" w:rsidRDefault="00011AD5" w:rsidP="00311AEA">
                      <w:pPr>
                        <w:spacing w:line="800" w:lineRule="exact"/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</w:pPr>
                      <w:r w:rsidRPr="00011AD5"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All self-defining LGBT+ students are welcome to come along</w:t>
                      </w:r>
                      <w:r w:rsidR="00CA32E0"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>!</w:t>
                      </w:r>
                      <w:r w:rsidR="00311AEA" w:rsidRPr="00011AD5">
                        <w:rPr>
                          <w:rFonts w:ascii="Verdana" w:hAnsi="Verdana"/>
                          <w:bCs/>
                          <w:color w:val="425563"/>
                          <w:spacing w:val="-12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1AE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845D8" wp14:editId="4FDC664E">
                <wp:simplePos x="0" y="0"/>
                <wp:positionH relativeFrom="column">
                  <wp:posOffset>665480</wp:posOffset>
                </wp:positionH>
                <wp:positionV relativeFrom="paragraph">
                  <wp:posOffset>13147040</wp:posOffset>
                </wp:positionV>
                <wp:extent cx="4866640" cy="619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073A7" w14:textId="77777777"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proofErr w:type="spellStart"/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</w:t>
                            </w:r>
                            <w:r w:rsidR="00011AD5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ususilgbt</w:t>
                            </w:r>
                            <w:proofErr w:type="spellEnd"/>
                            <w:r w:rsidR="00011AD5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845D8" id="Text Box 3" o:spid="_x0000_s1027" type="#_x0000_t202" style="position:absolute;margin-left:52.4pt;margin-top:1035.2pt;width:383.2pt;height:4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" filled="f" stroked="f">
                <v:textbox>
                  <w:txbxContent>
                    <w:p w14:paraId="57B073A7" w14:textId="77777777"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proofErr w:type="spellStart"/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</w:t>
                      </w:r>
                      <w:r w:rsidR="00011AD5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ususilgbt</w:t>
                      </w:r>
                      <w:proofErr w:type="spellEnd"/>
                      <w:r w:rsidR="00011AD5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CAAAB" w14:textId="77777777" w:rsidR="00011AD5" w:rsidRDefault="00011AD5" w:rsidP="00311AEA">
      <w:r>
        <w:separator/>
      </w:r>
    </w:p>
  </w:endnote>
  <w:endnote w:type="continuationSeparator" w:id="0">
    <w:p w14:paraId="1EFD7B97" w14:textId="77777777" w:rsidR="00011AD5" w:rsidRDefault="00011AD5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D9B79" w14:textId="77777777" w:rsidR="00011AD5" w:rsidRDefault="00011AD5" w:rsidP="00311AEA">
      <w:r>
        <w:separator/>
      </w:r>
    </w:p>
  </w:footnote>
  <w:footnote w:type="continuationSeparator" w:id="0">
    <w:p w14:paraId="77C77464" w14:textId="77777777" w:rsidR="00011AD5" w:rsidRDefault="00011AD5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6C39C" w14:textId="77777777" w:rsidR="00311AEA" w:rsidRDefault="00110AB4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EEF2263" wp14:editId="67071C62">
          <wp:simplePos x="0" y="0"/>
          <wp:positionH relativeFrom="column">
            <wp:posOffset>-1156335</wp:posOffset>
          </wp:positionH>
          <wp:positionV relativeFrom="paragraph">
            <wp:posOffset>-448945</wp:posOffset>
          </wp:positionV>
          <wp:extent cx="10699532" cy="15130692"/>
          <wp:effectExtent l="0" t="0" r="0" b="825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S-USI_lgbt+ 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532" cy="1513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D5"/>
    <w:rsid w:val="00011AD5"/>
    <w:rsid w:val="00054412"/>
    <w:rsid w:val="00095D65"/>
    <w:rsid w:val="00110AB4"/>
    <w:rsid w:val="002E5B68"/>
    <w:rsid w:val="00311AEA"/>
    <w:rsid w:val="00325486"/>
    <w:rsid w:val="007E3D43"/>
    <w:rsid w:val="008454BD"/>
    <w:rsid w:val="00981789"/>
    <w:rsid w:val="009D6303"/>
    <w:rsid w:val="00A26244"/>
    <w:rsid w:val="00AD6F43"/>
    <w:rsid w:val="00CA32E0"/>
    <w:rsid w:val="00D4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30313A1"/>
  <w14:defaultImageDpi w14:val="300"/>
  <w15:docId w15:val="{7DAA6E4C-6AEC-4D48-905D-AD25FDB3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CF2ED800\NUS-USI_lgbt+%20A3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NUS-USI_lgbt+ A3 poster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Alison Hibben</cp:lastModifiedBy>
  <cp:revision>2</cp:revision>
  <cp:lastPrinted>2018-11-13T10:11:00Z</cp:lastPrinted>
  <dcterms:created xsi:type="dcterms:W3CDTF">2018-12-10T10:27:00Z</dcterms:created>
  <dcterms:modified xsi:type="dcterms:W3CDTF">2018-12-10T10:27:00Z</dcterms:modified>
</cp:coreProperties>
</file>