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244" w:rsidRDefault="00311AE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F2DBCC" wp14:editId="62E6F5C7">
                <wp:simplePos x="0" y="0"/>
                <wp:positionH relativeFrom="column">
                  <wp:posOffset>666750</wp:posOffset>
                </wp:positionH>
                <wp:positionV relativeFrom="paragraph">
                  <wp:posOffset>12363450</wp:posOffset>
                </wp:positionV>
                <wp:extent cx="5029200" cy="9150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91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AEA" w:rsidRPr="00311AEA" w:rsidRDefault="00311AEA" w:rsidP="00311AEA">
                            <w:pPr>
                              <w:spacing w:line="6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</w:pPr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#</w:t>
                            </w:r>
                            <w:proofErr w:type="spellStart"/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n</w:t>
                            </w:r>
                            <w:r w:rsidR="009313C2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ususidisabledstudents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2DBC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973.5pt;width:396pt;height:7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" filled="f" stroked="f">
                <v:textbox>
                  <w:txbxContent>
                    <w:p w:rsidR="00311AEA" w:rsidRPr="00311AEA" w:rsidRDefault="00311AEA" w:rsidP="00311AEA">
                      <w:pPr>
                        <w:spacing w:line="6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</w:pPr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#</w:t>
                      </w:r>
                      <w:proofErr w:type="spellStart"/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n</w:t>
                      </w:r>
                      <w:r w:rsidR="009313C2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ususidisabledstudents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6FB6DF" wp14:editId="45C77236">
                <wp:simplePos x="0" y="0"/>
                <wp:positionH relativeFrom="column">
                  <wp:posOffset>665480</wp:posOffset>
                </wp:positionH>
                <wp:positionV relativeFrom="paragraph">
                  <wp:posOffset>2174240</wp:posOffset>
                </wp:positionV>
                <wp:extent cx="7366000" cy="70205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702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AEA" w:rsidRDefault="009313C2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NUS-USI disabled students conference 2018</w:t>
                            </w:r>
                          </w:p>
                          <w:p w:rsidR="009313C2" w:rsidRDefault="009313C2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:rsidR="009313C2" w:rsidRPr="00311AEA" w:rsidRDefault="009313C2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15 February at NUS-USI, 2</w:t>
                            </w:r>
                            <w:r w:rsidRPr="009313C2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 xml:space="preserve"> floor, 42 Dublin Road</w:t>
                            </w:r>
                            <w:r w:rsidR="009E7D9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, Belfast</w:t>
                            </w:r>
                          </w:p>
                          <w:p w:rsidR="00311AEA" w:rsidRPr="00311AEA" w:rsidRDefault="00311AEA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:rsidR="00311AEA" w:rsidRPr="00311AEA" w:rsidRDefault="009313C2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 xml:space="preserve">ALL self-defining students are welcome to come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along</w:t>
                            </w:r>
                            <w:r w:rsidR="009E7D9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!</w:t>
                            </w:r>
                            <w:bookmarkStart w:id="0" w:name="_GoBack"/>
                            <w:bookmarkEnd w:id="0"/>
                            <w:r w:rsidR="00311AEA" w:rsidRPr="00311AEA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FB6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2.4pt;margin-top:171.2pt;width:580pt;height:55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" filled="f" stroked="f">
                <v:textbox>
                  <w:txbxContent>
                    <w:p w:rsidR="00311AEA" w:rsidRDefault="009313C2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NUS-USI disabled students conference 2018</w:t>
                      </w:r>
                    </w:p>
                    <w:p w:rsidR="009313C2" w:rsidRDefault="009313C2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</w:p>
                    <w:p w:rsidR="009313C2" w:rsidRPr="00311AEA" w:rsidRDefault="009313C2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15 February at NUS-USI, 2</w:t>
                      </w:r>
                      <w:r w:rsidRPr="009313C2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  <w:vertAlign w:val="superscript"/>
                        </w:rPr>
                        <w:t>nd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 xml:space="preserve"> floor, 42 Dublin Road</w:t>
                      </w:r>
                      <w:r w:rsidR="009E7D9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, Belfast</w:t>
                      </w:r>
                    </w:p>
                    <w:p w:rsidR="00311AEA" w:rsidRPr="00311AEA" w:rsidRDefault="00311AEA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</w:p>
                    <w:p w:rsidR="00311AEA" w:rsidRPr="00311AEA" w:rsidRDefault="009313C2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 xml:space="preserve">ALL self-defining students are welcome to come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along</w:t>
                      </w:r>
                      <w:r w:rsidR="009E7D9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!</w:t>
                      </w:r>
                      <w:bookmarkStart w:id="1" w:name="_GoBack"/>
                      <w:bookmarkEnd w:id="1"/>
                      <w:r w:rsidR="00311AEA" w:rsidRPr="00311AEA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6244" w:rsidSect="00311AEA">
      <w:headerReference w:type="default" r:id="rId6"/>
      <w:pgSz w:w="16820" w:h="2380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095" w:rsidRDefault="00983095" w:rsidP="00311AEA">
      <w:r>
        <w:separator/>
      </w:r>
    </w:p>
  </w:endnote>
  <w:endnote w:type="continuationSeparator" w:id="0">
    <w:p w:rsidR="00983095" w:rsidRDefault="00983095" w:rsidP="0031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095" w:rsidRDefault="00983095" w:rsidP="00311AEA">
      <w:r>
        <w:separator/>
      </w:r>
    </w:p>
  </w:footnote>
  <w:footnote w:type="continuationSeparator" w:id="0">
    <w:p w:rsidR="00983095" w:rsidRDefault="00983095" w:rsidP="00311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AEA" w:rsidRDefault="0005441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B403A12" wp14:editId="5A008833">
          <wp:simplePos x="0" y="0"/>
          <wp:positionH relativeFrom="column">
            <wp:posOffset>-1143001</wp:posOffset>
          </wp:positionH>
          <wp:positionV relativeFrom="paragraph">
            <wp:posOffset>-448945</wp:posOffset>
          </wp:positionV>
          <wp:extent cx="10686197" cy="15111835"/>
          <wp:effectExtent l="0" t="0" r="762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nk A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197" cy="151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095"/>
    <w:rsid w:val="00054412"/>
    <w:rsid w:val="00095D65"/>
    <w:rsid w:val="00311AEA"/>
    <w:rsid w:val="00325486"/>
    <w:rsid w:val="009313C2"/>
    <w:rsid w:val="00983095"/>
    <w:rsid w:val="009D6303"/>
    <w:rsid w:val="009E7D9D"/>
    <w:rsid w:val="00A26244"/>
    <w:rsid w:val="00D4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95F586E"/>
  <w14:defaultImageDpi w14:val="300"/>
  <w15:docId w15:val="{965A10AA-752D-4222-84C1-6732E811E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next w:val="Normal"/>
    <w:qFormat/>
    <w:rsid w:val="00D46994"/>
    <w:rPr>
      <w:rFonts w:ascii="Verdana" w:hAnsi="Verdana"/>
      <w:b/>
      <w:color w:val="B06C96"/>
      <w:sz w:val="44"/>
    </w:rPr>
  </w:style>
  <w:style w:type="paragraph" w:customStyle="1" w:styleId="Subhead">
    <w:name w:val="Subhead"/>
    <w:basedOn w:val="Normal"/>
    <w:next w:val="Normal"/>
    <w:qFormat/>
    <w:rsid w:val="00D46994"/>
    <w:rPr>
      <w:rFonts w:ascii="Verdana" w:hAnsi="Verdana"/>
      <w:b/>
      <w:color w:val="B06C96"/>
      <w:sz w:val="22"/>
    </w:rPr>
  </w:style>
  <w:style w:type="paragraph" w:customStyle="1" w:styleId="Bodypara">
    <w:name w:val="Body para"/>
    <w:basedOn w:val="Normal"/>
    <w:qFormat/>
    <w:rsid w:val="00D46994"/>
    <w:rPr>
      <w:rFonts w:ascii="Verdana" w:hAnsi="Verdana"/>
      <w:sz w:val="22"/>
    </w:rPr>
  </w:style>
  <w:style w:type="paragraph" w:customStyle="1" w:styleId="Intropara">
    <w:name w:val="Intro para"/>
    <w:basedOn w:val="Normal"/>
    <w:next w:val="Normal"/>
    <w:qFormat/>
    <w:rsid w:val="00D46994"/>
    <w:rPr>
      <w:rFonts w:ascii="Verdana" w:hAnsi="Verdana"/>
      <w:sz w:val="28"/>
    </w:rPr>
  </w:style>
  <w:style w:type="paragraph" w:customStyle="1" w:styleId="Pullout-quote">
    <w:name w:val="Pullout-quote"/>
    <w:basedOn w:val="Normal"/>
    <w:qFormat/>
    <w:rsid w:val="00D46994"/>
    <w:rPr>
      <w:rFonts w:ascii="Verdana" w:hAnsi="Verdana"/>
      <w:b/>
      <w:color w:val="FFFFFF" w:themeColor="background1"/>
    </w:rPr>
  </w:style>
  <w:style w:type="paragraph" w:customStyle="1" w:styleId="Pullout-b">
    <w:name w:val="Pullout - b"/>
    <w:basedOn w:val="Normal"/>
    <w:next w:val="Normal"/>
    <w:qFormat/>
    <w:rsid w:val="00D46994"/>
    <w:rPr>
      <w:rFonts w:ascii="Verdana" w:hAnsi="Verdana"/>
      <w:color w:val="FFFFFF" w:themeColor="background1"/>
    </w:rPr>
  </w:style>
  <w:style w:type="paragraph" w:customStyle="1" w:styleId="XmasCardmessage">
    <w:name w:val="Xmas Card message"/>
    <w:basedOn w:val="Normal"/>
    <w:qFormat/>
    <w:rsid w:val="009D6303"/>
    <w:pPr>
      <w:spacing w:after="120" w:line="240" w:lineRule="exact"/>
    </w:pPr>
    <w:rPr>
      <w:rFonts w:ascii="Verdana" w:hAnsi="Verdana"/>
      <w:sz w:val="20"/>
      <w:szCs w:val="20"/>
    </w:rPr>
  </w:style>
  <w:style w:type="paragraph" w:customStyle="1" w:styleId="Studentname">
    <w:name w:val="Student name"/>
    <w:basedOn w:val="Normal"/>
    <w:qFormat/>
    <w:rsid w:val="00095D65"/>
    <w:pPr>
      <w:spacing w:after="14" w:line="700" w:lineRule="exact"/>
    </w:pPr>
    <w:rPr>
      <w:rFonts w:ascii="Verdana" w:hAnsi="Verdana"/>
      <w:b/>
      <w:bCs/>
      <w:spacing w:val="-20"/>
      <w:sz w:val="64"/>
      <w:szCs w:val="64"/>
    </w:rPr>
  </w:style>
  <w:style w:type="paragraph" w:customStyle="1" w:styleId="Reclaimbodytext">
    <w:name w:val="#Reclaim body text"/>
    <w:basedOn w:val="Normal"/>
    <w:qFormat/>
    <w:rsid w:val="00095D65"/>
    <w:pPr>
      <w:suppressAutoHyphens/>
      <w:spacing w:line="360" w:lineRule="exact"/>
    </w:pPr>
    <w:rPr>
      <w:rFonts w:ascii="Verdana" w:hAnsi="Verdana"/>
      <w:spacing w:val="-20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AEA"/>
  </w:style>
  <w:style w:type="paragraph" w:styleId="Footer">
    <w:name w:val="footer"/>
    <w:basedOn w:val="Normal"/>
    <w:link w:val="Foot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AEA"/>
  </w:style>
  <w:style w:type="paragraph" w:styleId="BalloonText">
    <w:name w:val="Balloon Text"/>
    <w:basedOn w:val="Normal"/>
    <w:link w:val="BalloonTextChar"/>
    <w:uiPriority w:val="99"/>
    <w:semiHidden/>
    <w:unhideWhenUsed/>
    <w:rsid w:val="00311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~1.STO\AppData\Local\Temp\7zO8E9B003E\NUS-USI_Disabled%20pos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NUS-USI_Disabled poster template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Stobo</dc:creator>
  <cp:keywords/>
  <dc:description/>
  <cp:lastModifiedBy>Laura Stobo</cp:lastModifiedBy>
  <cp:revision>3</cp:revision>
  <dcterms:created xsi:type="dcterms:W3CDTF">2017-11-17T13:36:00Z</dcterms:created>
  <dcterms:modified xsi:type="dcterms:W3CDTF">2017-11-17T13:47:00Z</dcterms:modified>
</cp:coreProperties>
</file>