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96025" w14:textId="77777777" w:rsidR="00A26244" w:rsidRDefault="003A5CFD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4A5278" wp14:editId="764A9624">
                <wp:simplePos x="0" y="0"/>
                <wp:positionH relativeFrom="column">
                  <wp:posOffset>666750</wp:posOffset>
                </wp:positionH>
                <wp:positionV relativeFrom="paragraph">
                  <wp:posOffset>2171700</wp:posOffset>
                </wp:positionV>
                <wp:extent cx="8134350" cy="7020560"/>
                <wp:effectExtent l="0" t="0" r="0" b="889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4350" cy="702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6BAE0" w14:textId="77777777" w:rsidR="003A5CFD" w:rsidRDefault="003A5CFD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</w:p>
                          <w:p w14:paraId="0CBBE850" w14:textId="77777777" w:rsidR="00311AEA" w:rsidRDefault="003A5CFD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>NUS-USI BAEM conference 19</w:t>
                            </w:r>
                          </w:p>
                          <w:p w14:paraId="1FCBFCBD" w14:textId="77777777" w:rsidR="003A5CFD" w:rsidRDefault="003A5CFD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</w:p>
                          <w:p w14:paraId="6FAB908F" w14:textId="77777777" w:rsidR="003A5CFD" w:rsidRPr="00311AEA" w:rsidRDefault="003A5CFD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>Wednesday 20 February 2019 at NUS-USI, Belfast</w:t>
                            </w:r>
                          </w:p>
                          <w:p w14:paraId="23D5BD1B" w14:textId="77777777" w:rsidR="00311AEA" w:rsidRPr="00311AEA" w:rsidRDefault="00311AEA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</w:p>
                          <w:p w14:paraId="59C471B9" w14:textId="77777777" w:rsidR="00311AEA" w:rsidRPr="00D16BEB" w:rsidRDefault="003A5CFD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  <w:r w:rsidRPr="00D16BEB">
                              <w:rPr>
                                <w:rFonts w:ascii="Verdana" w:hAnsi="Verdana"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>All black, Asian and ethnic minority students are welcome to come along!</w:t>
                            </w:r>
                            <w:r w:rsidR="00311AEA" w:rsidRPr="00D16BEB">
                              <w:rPr>
                                <w:rFonts w:ascii="Verdana" w:hAnsi="Verdana"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A52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.5pt;margin-top:171pt;width:640.5pt;height:552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" filled="f" stroked="f">
                <v:textbox>
                  <w:txbxContent>
                    <w:p w14:paraId="3586BAE0" w14:textId="77777777" w:rsidR="003A5CFD" w:rsidRDefault="003A5CFD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</w:p>
                    <w:p w14:paraId="0CBBE850" w14:textId="77777777" w:rsidR="00311AEA" w:rsidRDefault="003A5CFD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>NUS-USI BAEM conference 19</w:t>
                      </w:r>
                    </w:p>
                    <w:p w14:paraId="1FCBFCBD" w14:textId="77777777" w:rsidR="003A5CFD" w:rsidRDefault="003A5CFD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</w:p>
                    <w:p w14:paraId="6FAB908F" w14:textId="77777777" w:rsidR="003A5CFD" w:rsidRPr="00311AEA" w:rsidRDefault="003A5CFD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>Wednesday 20 February 2019 at NUS-USI, Belfast</w:t>
                      </w:r>
                    </w:p>
                    <w:p w14:paraId="23D5BD1B" w14:textId="77777777" w:rsidR="00311AEA" w:rsidRPr="00311AEA" w:rsidRDefault="00311AEA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</w:p>
                    <w:p w14:paraId="59C471B9" w14:textId="77777777" w:rsidR="00311AEA" w:rsidRPr="00D16BEB" w:rsidRDefault="003A5CFD" w:rsidP="00311AEA">
                      <w:pPr>
                        <w:spacing w:line="800" w:lineRule="exact"/>
                        <w:rPr>
                          <w:rFonts w:ascii="Verdana" w:hAnsi="Verdana"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  <w:r w:rsidRPr="00D16BEB">
                        <w:rPr>
                          <w:rFonts w:ascii="Verdana" w:hAnsi="Verdana"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>All black, Asian and ethnic minority students are welcome to come along!</w:t>
                      </w:r>
                      <w:r w:rsidR="00311AEA" w:rsidRPr="00D16BEB">
                        <w:rPr>
                          <w:rFonts w:ascii="Verdana" w:hAnsi="Verdana"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1AE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6EC709" wp14:editId="02D663BD">
                <wp:simplePos x="0" y="0"/>
                <wp:positionH relativeFrom="column">
                  <wp:posOffset>665480</wp:posOffset>
                </wp:positionH>
                <wp:positionV relativeFrom="paragraph">
                  <wp:posOffset>13147040</wp:posOffset>
                </wp:positionV>
                <wp:extent cx="4866640" cy="6197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64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7716A" w14:textId="77777777" w:rsidR="00311AEA" w:rsidRPr="00311AEA" w:rsidRDefault="00311AEA" w:rsidP="00311AEA">
                            <w:pPr>
                              <w:spacing w:line="600" w:lineRule="exact"/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</w:pPr>
                            <w:r w:rsidRPr="00311AEA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  <w:t>#</w:t>
                            </w:r>
                            <w:proofErr w:type="spellStart"/>
                            <w:r w:rsidRPr="00311AEA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  <w:t>n</w:t>
                            </w:r>
                            <w:r w:rsidR="003A5CFD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  <w:t>ususibaem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EC709" id="Text Box 3" o:spid="_x0000_s1027" type="#_x0000_t202" style="position:absolute;margin-left:52.4pt;margin-top:1035.2pt;width:383.2pt;height:4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" filled="f" stroked="f">
                <v:textbox>
                  <w:txbxContent>
                    <w:p w14:paraId="5427716A" w14:textId="77777777" w:rsidR="00311AEA" w:rsidRPr="00311AEA" w:rsidRDefault="00311AEA" w:rsidP="00311AEA">
                      <w:pPr>
                        <w:spacing w:line="600" w:lineRule="exact"/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</w:pPr>
                      <w:r w:rsidRPr="00311AEA"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  <w:t>#</w:t>
                      </w:r>
                      <w:proofErr w:type="spellStart"/>
                      <w:r w:rsidRPr="00311AEA"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  <w:t>n</w:t>
                      </w:r>
                      <w:r w:rsidR="003A5CFD"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  <w:t>ususibaem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26244" w:rsidSect="00311AEA">
      <w:headerReference w:type="default" r:id="rId6"/>
      <w:pgSz w:w="16820" w:h="2380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6B222B" w14:textId="77777777" w:rsidR="005E4CC0" w:rsidRDefault="005E4CC0" w:rsidP="00311AEA">
      <w:r>
        <w:separator/>
      </w:r>
    </w:p>
  </w:endnote>
  <w:endnote w:type="continuationSeparator" w:id="0">
    <w:p w14:paraId="1113FB42" w14:textId="77777777" w:rsidR="005E4CC0" w:rsidRDefault="005E4CC0" w:rsidP="00311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CF75D" w14:textId="77777777" w:rsidR="005E4CC0" w:rsidRDefault="005E4CC0" w:rsidP="00311AEA">
      <w:r>
        <w:separator/>
      </w:r>
    </w:p>
  </w:footnote>
  <w:footnote w:type="continuationSeparator" w:id="0">
    <w:p w14:paraId="2F0961C7" w14:textId="77777777" w:rsidR="005E4CC0" w:rsidRDefault="005E4CC0" w:rsidP="00311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E1354" w14:textId="77777777" w:rsidR="00311AEA" w:rsidRDefault="002E5B68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96738BA" wp14:editId="67F823EA">
          <wp:simplePos x="0" y="0"/>
          <wp:positionH relativeFrom="column">
            <wp:posOffset>-1156335</wp:posOffset>
          </wp:positionH>
          <wp:positionV relativeFrom="paragraph">
            <wp:posOffset>-448945</wp:posOffset>
          </wp:positionV>
          <wp:extent cx="10699532" cy="15130692"/>
          <wp:effectExtent l="0" t="0" r="0" b="825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S-USI_baem pos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9532" cy="151306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CC0"/>
    <w:rsid w:val="00054412"/>
    <w:rsid w:val="00095D65"/>
    <w:rsid w:val="002E5B68"/>
    <w:rsid w:val="00311AEA"/>
    <w:rsid w:val="00325486"/>
    <w:rsid w:val="003A5CFD"/>
    <w:rsid w:val="005E4CC0"/>
    <w:rsid w:val="00616DC2"/>
    <w:rsid w:val="007E3D43"/>
    <w:rsid w:val="009D6303"/>
    <w:rsid w:val="00A26244"/>
    <w:rsid w:val="00D16BEB"/>
    <w:rsid w:val="00D4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2E01AD5"/>
  <w14:defaultImageDpi w14:val="300"/>
  <w15:docId w15:val="{068AA1B7-9A58-46BA-9C61-817DF1D1B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next w:val="Normal"/>
    <w:qFormat/>
    <w:rsid w:val="00D46994"/>
    <w:rPr>
      <w:rFonts w:ascii="Verdana" w:hAnsi="Verdana"/>
      <w:b/>
      <w:color w:val="B06C96"/>
      <w:sz w:val="44"/>
    </w:rPr>
  </w:style>
  <w:style w:type="paragraph" w:customStyle="1" w:styleId="Subhead">
    <w:name w:val="Subhead"/>
    <w:basedOn w:val="Normal"/>
    <w:next w:val="Normal"/>
    <w:qFormat/>
    <w:rsid w:val="00D46994"/>
    <w:rPr>
      <w:rFonts w:ascii="Verdana" w:hAnsi="Verdana"/>
      <w:b/>
      <w:color w:val="B06C96"/>
      <w:sz w:val="22"/>
    </w:rPr>
  </w:style>
  <w:style w:type="paragraph" w:customStyle="1" w:styleId="Bodypara">
    <w:name w:val="Body para"/>
    <w:basedOn w:val="Normal"/>
    <w:qFormat/>
    <w:rsid w:val="00D46994"/>
    <w:rPr>
      <w:rFonts w:ascii="Verdana" w:hAnsi="Verdana"/>
      <w:sz w:val="22"/>
    </w:rPr>
  </w:style>
  <w:style w:type="paragraph" w:customStyle="1" w:styleId="Intropara">
    <w:name w:val="Intro para"/>
    <w:basedOn w:val="Normal"/>
    <w:next w:val="Normal"/>
    <w:qFormat/>
    <w:rsid w:val="00D46994"/>
    <w:rPr>
      <w:rFonts w:ascii="Verdana" w:hAnsi="Verdana"/>
      <w:sz w:val="28"/>
    </w:rPr>
  </w:style>
  <w:style w:type="paragraph" w:customStyle="1" w:styleId="Pullout-quote">
    <w:name w:val="Pullout-quote"/>
    <w:basedOn w:val="Normal"/>
    <w:qFormat/>
    <w:rsid w:val="00D46994"/>
    <w:rPr>
      <w:rFonts w:ascii="Verdana" w:hAnsi="Verdana"/>
      <w:b/>
      <w:color w:val="FFFFFF" w:themeColor="background1"/>
    </w:rPr>
  </w:style>
  <w:style w:type="paragraph" w:customStyle="1" w:styleId="Pullout-b">
    <w:name w:val="Pullout - b"/>
    <w:basedOn w:val="Normal"/>
    <w:next w:val="Normal"/>
    <w:qFormat/>
    <w:rsid w:val="00D46994"/>
    <w:rPr>
      <w:rFonts w:ascii="Verdana" w:hAnsi="Verdana"/>
      <w:color w:val="FFFFFF" w:themeColor="background1"/>
    </w:rPr>
  </w:style>
  <w:style w:type="paragraph" w:customStyle="1" w:styleId="XmasCardmessage">
    <w:name w:val="Xmas Card message"/>
    <w:basedOn w:val="Normal"/>
    <w:qFormat/>
    <w:rsid w:val="009D6303"/>
    <w:pPr>
      <w:spacing w:after="120" w:line="240" w:lineRule="exact"/>
    </w:pPr>
    <w:rPr>
      <w:rFonts w:ascii="Verdana" w:hAnsi="Verdana"/>
      <w:sz w:val="20"/>
      <w:szCs w:val="20"/>
    </w:rPr>
  </w:style>
  <w:style w:type="paragraph" w:customStyle="1" w:styleId="Studentname">
    <w:name w:val="Student name"/>
    <w:basedOn w:val="Normal"/>
    <w:qFormat/>
    <w:rsid w:val="00095D65"/>
    <w:pPr>
      <w:spacing w:after="14" w:line="700" w:lineRule="exact"/>
    </w:pPr>
    <w:rPr>
      <w:rFonts w:ascii="Verdana" w:hAnsi="Verdana"/>
      <w:b/>
      <w:bCs/>
      <w:spacing w:val="-20"/>
      <w:sz w:val="64"/>
      <w:szCs w:val="64"/>
    </w:rPr>
  </w:style>
  <w:style w:type="paragraph" w:customStyle="1" w:styleId="Reclaimbodytext">
    <w:name w:val="#Reclaim body text"/>
    <w:basedOn w:val="Normal"/>
    <w:qFormat/>
    <w:rsid w:val="00095D65"/>
    <w:pPr>
      <w:suppressAutoHyphens/>
      <w:spacing w:line="360" w:lineRule="exact"/>
    </w:pPr>
    <w:rPr>
      <w:rFonts w:ascii="Verdana" w:hAnsi="Verdana"/>
      <w:spacing w:val="-20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11A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1AEA"/>
  </w:style>
  <w:style w:type="paragraph" w:styleId="Footer">
    <w:name w:val="footer"/>
    <w:basedOn w:val="Normal"/>
    <w:link w:val="FooterChar"/>
    <w:uiPriority w:val="99"/>
    <w:unhideWhenUsed/>
    <w:rsid w:val="00311A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AEA"/>
  </w:style>
  <w:style w:type="paragraph" w:styleId="BalloonText">
    <w:name w:val="Balloon Text"/>
    <w:basedOn w:val="Normal"/>
    <w:link w:val="BalloonTextChar"/>
    <w:uiPriority w:val="99"/>
    <w:semiHidden/>
    <w:unhideWhenUsed/>
    <w:rsid w:val="00311A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AE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~1.STO\AppData\Local\Temp\7zO4037C131\NUS-USI_baem%20A3%20pos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NUS-USI_baem A3 poster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Leaf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Stobo</dc:creator>
  <cp:keywords/>
  <dc:description/>
  <cp:lastModifiedBy>Alison Hibben</cp:lastModifiedBy>
  <cp:revision>2</cp:revision>
  <cp:lastPrinted>2018-11-13T10:10:00Z</cp:lastPrinted>
  <dcterms:created xsi:type="dcterms:W3CDTF">2018-12-10T11:02:00Z</dcterms:created>
  <dcterms:modified xsi:type="dcterms:W3CDTF">2018-12-10T11:02:00Z</dcterms:modified>
</cp:coreProperties>
</file>