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244" w:rsidRDefault="00311AEA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12404090</wp:posOffset>
                </wp:positionV>
                <wp:extent cx="4866640" cy="8769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4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AEA" w:rsidRPr="00311AEA" w:rsidRDefault="00311AEA" w:rsidP="00311AEA">
                            <w:pPr>
                              <w:spacing w:line="6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</w:pPr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#</w:t>
                            </w:r>
                            <w:proofErr w:type="spellStart"/>
                            <w:r w:rsidR="00831CBF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nususibaem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976.7pt;width:383.2pt;height:69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" filled="f" stroked="f">
                <v:textbox>
                  <w:txbxContent>
                    <w:p w:rsidR="00311AEA" w:rsidRPr="00311AEA" w:rsidRDefault="00311AEA" w:rsidP="00311AEA">
                      <w:pPr>
                        <w:spacing w:line="6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</w:pPr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#</w:t>
                      </w:r>
                      <w:proofErr w:type="spellStart"/>
                      <w:r w:rsidR="00831CBF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nususibaem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2174240</wp:posOffset>
                </wp:positionV>
                <wp:extent cx="7366000" cy="70205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702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AEA" w:rsidRPr="00311AEA" w:rsidRDefault="00831CBF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NUS-USI BAEM students conference 2018</w:t>
                            </w:r>
                          </w:p>
                          <w:p w:rsidR="00311AEA" w:rsidRPr="00311AEA" w:rsidRDefault="00311AEA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:rsidR="00831CBF" w:rsidRDefault="00831CBF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20 February at NUS-USI, 2</w:t>
                            </w:r>
                            <w:r w:rsidRPr="00831CBF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 xml:space="preserve"> floor, 42 Dublin Road, Belfast</w:t>
                            </w:r>
                          </w:p>
                          <w:p w:rsidR="00831CBF" w:rsidRDefault="00831CBF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:rsidR="00311AEA" w:rsidRPr="00311AEA" w:rsidRDefault="00831CBF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 xml:space="preserve">ALL black,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asian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 xml:space="preserve"> and ethnic minority students are welcome to come along!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2.4pt;margin-top:171.2pt;width:580pt;height:55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" filled="f" stroked="f">
                <v:textbox>
                  <w:txbxContent>
                    <w:p w:rsidR="00311AEA" w:rsidRPr="00311AEA" w:rsidRDefault="00831CBF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NUS-USI BAEM students conference 2018</w:t>
                      </w:r>
                    </w:p>
                    <w:p w:rsidR="00311AEA" w:rsidRPr="00311AEA" w:rsidRDefault="00311AEA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:rsidR="00831CBF" w:rsidRDefault="00831CBF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20 February at NUS-USI, 2</w:t>
                      </w:r>
                      <w:r w:rsidRPr="00831CBF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  <w:vertAlign w:val="superscript"/>
                        </w:rPr>
                        <w:t>nd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 xml:space="preserve"> floor, 42 Dublin Road, Belfast</w:t>
                      </w:r>
                    </w:p>
                    <w:p w:rsidR="00831CBF" w:rsidRDefault="00831CBF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:rsidR="00311AEA" w:rsidRPr="00311AEA" w:rsidRDefault="00831CBF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 xml:space="preserve">ALL black,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asian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 xml:space="preserve"> and ethnic minority students are welcome to come along!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6244" w:rsidSect="00311AEA">
      <w:headerReference w:type="default" r:id="rId6"/>
      <w:pgSz w:w="16820" w:h="2380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42C2" w:rsidRDefault="00DD42C2" w:rsidP="00311AEA">
      <w:r>
        <w:separator/>
      </w:r>
    </w:p>
  </w:endnote>
  <w:endnote w:type="continuationSeparator" w:id="0">
    <w:p w:rsidR="00DD42C2" w:rsidRDefault="00DD42C2" w:rsidP="0031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42C2" w:rsidRDefault="00DD42C2" w:rsidP="00311AEA">
      <w:r>
        <w:separator/>
      </w:r>
    </w:p>
  </w:footnote>
  <w:footnote w:type="continuationSeparator" w:id="0">
    <w:p w:rsidR="00DD42C2" w:rsidRDefault="00DD42C2" w:rsidP="0031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AEA" w:rsidRDefault="00C1541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-1143001</wp:posOffset>
          </wp:positionH>
          <wp:positionV relativeFrom="paragraph">
            <wp:posOffset>-448945</wp:posOffset>
          </wp:positionV>
          <wp:extent cx="10683087" cy="15107437"/>
          <wp:effectExtent l="0" t="0" r="10795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 A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087" cy="15107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2C2"/>
    <w:rsid w:val="00095D65"/>
    <w:rsid w:val="00311AEA"/>
    <w:rsid w:val="00325486"/>
    <w:rsid w:val="0048193E"/>
    <w:rsid w:val="00831CBF"/>
    <w:rsid w:val="009D6303"/>
    <w:rsid w:val="00A26244"/>
    <w:rsid w:val="00C15412"/>
    <w:rsid w:val="00D46994"/>
    <w:rsid w:val="00DD42C2"/>
    <w:rsid w:val="00E2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E82299"/>
  <w14:defaultImageDpi w14:val="300"/>
  <w15:docId w15:val="{749FA841-29A4-44AE-981A-C62A8C79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next w:val="Normal"/>
    <w:qFormat/>
    <w:rsid w:val="00D46994"/>
    <w:rPr>
      <w:rFonts w:ascii="Verdana" w:hAnsi="Verdana"/>
      <w:b/>
      <w:color w:val="B06C96"/>
      <w:sz w:val="44"/>
    </w:rPr>
  </w:style>
  <w:style w:type="paragraph" w:customStyle="1" w:styleId="Subhead">
    <w:name w:val="Subhead"/>
    <w:basedOn w:val="Normal"/>
    <w:next w:val="Normal"/>
    <w:qFormat/>
    <w:rsid w:val="00D46994"/>
    <w:rPr>
      <w:rFonts w:ascii="Verdana" w:hAnsi="Verdana"/>
      <w:b/>
      <w:color w:val="B06C96"/>
      <w:sz w:val="22"/>
    </w:rPr>
  </w:style>
  <w:style w:type="paragraph" w:customStyle="1" w:styleId="Bodypara">
    <w:name w:val="Body para"/>
    <w:basedOn w:val="Normal"/>
    <w:qFormat/>
    <w:rsid w:val="00D46994"/>
    <w:rPr>
      <w:rFonts w:ascii="Verdana" w:hAnsi="Verdana"/>
      <w:sz w:val="22"/>
    </w:rPr>
  </w:style>
  <w:style w:type="paragraph" w:customStyle="1" w:styleId="Intropara">
    <w:name w:val="Intro para"/>
    <w:basedOn w:val="Normal"/>
    <w:next w:val="Normal"/>
    <w:qFormat/>
    <w:rsid w:val="00D46994"/>
    <w:rPr>
      <w:rFonts w:ascii="Verdana" w:hAnsi="Verdana"/>
      <w:sz w:val="28"/>
    </w:rPr>
  </w:style>
  <w:style w:type="paragraph" w:customStyle="1" w:styleId="Pullout-quote">
    <w:name w:val="Pullout-quote"/>
    <w:basedOn w:val="Normal"/>
    <w:qFormat/>
    <w:rsid w:val="00D46994"/>
    <w:rPr>
      <w:rFonts w:ascii="Verdana" w:hAnsi="Verdana"/>
      <w:b/>
      <w:color w:val="FFFFFF" w:themeColor="background1"/>
    </w:rPr>
  </w:style>
  <w:style w:type="paragraph" w:customStyle="1" w:styleId="Pullout-b">
    <w:name w:val="Pullout - b"/>
    <w:basedOn w:val="Normal"/>
    <w:next w:val="Normal"/>
    <w:qFormat/>
    <w:rsid w:val="00D46994"/>
    <w:rPr>
      <w:rFonts w:ascii="Verdana" w:hAnsi="Verdana"/>
      <w:color w:val="FFFFFF" w:themeColor="background1"/>
    </w:rPr>
  </w:style>
  <w:style w:type="paragraph" w:customStyle="1" w:styleId="XmasCardmessage">
    <w:name w:val="Xmas Card message"/>
    <w:basedOn w:val="Normal"/>
    <w:qFormat/>
    <w:rsid w:val="009D6303"/>
    <w:pPr>
      <w:spacing w:after="120" w:line="240" w:lineRule="exact"/>
    </w:pPr>
    <w:rPr>
      <w:rFonts w:ascii="Verdana" w:hAnsi="Verdana"/>
      <w:sz w:val="20"/>
      <w:szCs w:val="20"/>
    </w:rPr>
  </w:style>
  <w:style w:type="paragraph" w:customStyle="1" w:styleId="Studentname">
    <w:name w:val="Student name"/>
    <w:basedOn w:val="Normal"/>
    <w:qFormat/>
    <w:rsid w:val="00095D65"/>
    <w:pPr>
      <w:spacing w:after="14" w:line="700" w:lineRule="exact"/>
    </w:pPr>
    <w:rPr>
      <w:rFonts w:ascii="Verdana" w:hAnsi="Verdana"/>
      <w:b/>
      <w:bCs/>
      <w:spacing w:val="-20"/>
      <w:sz w:val="64"/>
      <w:szCs w:val="64"/>
    </w:rPr>
  </w:style>
  <w:style w:type="paragraph" w:customStyle="1" w:styleId="Reclaimbodytext">
    <w:name w:val="#Reclaim body text"/>
    <w:basedOn w:val="Normal"/>
    <w:qFormat/>
    <w:rsid w:val="00095D65"/>
    <w:pPr>
      <w:suppressAutoHyphens/>
      <w:spacing w:line="360" w:lineRule="exact"/>
    </w:pPr>
    <w:rPr>
      <w:rFonts w:ascii="Verdana" w:hAnsi="Verdana"/>
      <w:spacing w:val="-20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AEA"/>
  </w:style>
  <w:style w:type="paragraph" w:styleId="Footer">
    <w:name w:val="footer"/>
    <w:basedOn w:val="Normal"/>
    <w:link w:val="Foot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AEA"/>
  </w:style>
  <w:style w:type="paragraph" w:styleId="BalloonText">
    <w:name w:val="Balloon Text"/>
    <w:basedOn w:val="Normal"/>
    <w:link w:val="BalloonTextChar"/>
    <w:uiPriority w:val="99"/>
    <w:semiHidden/>
    <w:unhideWhenUsed/>
    <w:rsid w:val="00311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~1.STO\AppData\Local\Temp\7zO8E92FA01\NUS-USI_BAEM%20pos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NUS-USI_BAEM poster template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Stobo</dc:creator>
  <cp:keywords/>
  <dc:description/>
  <cp:lastModifiedBy>Laura Stobo</cp:lastModifiedBy>
  <cp:revision>2</cp:revision>
  <dcterms:created xsi:type="dcterms:W3CDTF">2017-11-17T13:39:00Z</dcterms:created>
  <dcterms:modified xsi:type="dcterms:W3CDTF">2017-11-17T13:42:00Z</dcterms:modified>
</cp:coreProperties>
</file>