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244" w:rsidRDefault="00311A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B183D" wp14:editId="144DCA62">
                <wp:simplePos x="0" y="0"/>
                <wp:positionH relativeFrom="column">
                  <wp:posOffset>666750</wp:posOffset>
                </wp:positionH>
                <wp:positionV relativeFrom="paragraph">
                  <wp:posOffset>12347575</wp:posOffset>
                </wp:positionV>
                <wp:extent cx="4866640" cy="924560"/>
                <wp:effectExtent l="0" t="0" r="0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="00B47999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nususilgbt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B18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972.25pt;width:383.2pt;height:72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" filled="f" stroked="f">
                <v:textbox>
                  <w:txbxContent>
                    <w:p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="00B47999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nususilgbt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9CC80" wp14:editId="1B06F523">
                <wp:simplePos x="0" y="0"/>
                <wp:positionH relativeFrom="column">
                  <wp:posOffset>665480</wp:posOffset>
                </wp:positionH>
                <wp:positionV relativeFrom="paragraph">
                  <wp:posOffset>2174240</wp:posOffset>
                </wp:positionV>
                <wp:extent cx="7366000" cy="7020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Default="00B4799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  <w:t>NUS-USI LGBT Conference</w:t>
                            </w:r>
                          </w:p>
                          <w:p w:rsidR="00B47999" w:rsidRDefault="00B4799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B47999" w:rsidRPr="00325F22" w:rsidRDefault="00B4799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  <w:t>14 February 18 at QUBSU</w:t>
                            </w:r>
                          </w:p>
                          <w:p w:rsidR="00311AEA" w:rsidRPr="00325F22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311AEA" w:rsidRPr="00325F22" w:rsidRDefault="00B4799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  <w:t xml:space="preserve">ALL self-defining LGBT students are welcome to come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  <w:t>along</w:t>
                            </w:r>
                            <w:r w:rsidR="00B57CD9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  <w:t>!</w:t>
                            </w:r>
                            <w:bookmarkStart w:id="0" w:name="_GoBack"/>
                            <w:bookmarkEnd w:id="0"/>
                            <w:r w:rsidR="00311AEA" w:rsidRPr="00325F22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9CC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.4pt;margin-top:171.2pt;width:580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yVrgIAAKs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" filled="f" stroked="f">
                <v:textbox>
                  <w:txbxContent>
                    <w:p w:rsidR="00311AEA" w:rsidRDefault="00B4799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  <w:t>NUS-USI LGBT Conference</w:t>
                      </w:r>
                    </w:p>
                    <w:p w:rsidR="00B47999" w:rsidRDefault="00B4799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</w:pPr>
                    </w:p>
                    <w:p w:rsidR="00B47999" w:rsidRPr="00325F22" w:rsidRDefault="00B4799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  <w:t>14 February 18 at QUBSU</w:t>
                      </w:r>
                    </w:p>
                    <w:p w:rsidR="00311AEA" w:rsidRPr="00325F22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</w:pPr>
                    </w:p>
                    <w:p w:rsidR="00311AEA" w:rsidRPr="00325F22" w:rsidRDefault="00B4799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  <w:t xml:space="preserve">ALL self-defining LGBT students are welcome to come </w:t>
                      </w:r>
                      <w:r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  <w:t>along</w:t>
                      </w:r>
                      <w:r w:rsidR="00B57CD9"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  <w:t>!</w:t>
                      </w:r>
                      <w:bookmarkStart w:id="1" w:name="_GoBack"/>
                      <w:bookmarkEnd w:id="1"/>
                      <w:r w:rsidR="00311AEA" w:rsidRPr="00325F22">
                        <w:rPr>
                          <w:rFonts w:ascii="Verdana" w:hAnsi="Verdana"/>
                          <w:b/>
                          <w:bCs/>
                          <w:spacing w:val="-12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C8B" w:rsidRDefault="00C32C8B" w:rsidP="00311AEA">
      <w:r>
        <w:separator/>
      </w:r>
    </w:p>
  </w:endnote>
  <w:endnote w:type="continuationSeparator" w:id="0">
    <w:p w:rsidR="00C32C8B" w:rsidRDefault="00C32C8B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C8B" w:rsidRDefault="00C32C8B" w:rsidP="00311AEA">
      <w:r>
        <w:separator/>
      </w:r>
    </w:p>
  </w:footnote>
  <w:footnote w:type="continuationSeparator" w:id="0">
    <w:p w:rsidR="00C32C8B" w:rsidRDefault="00C32C8B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AEA" w:rsidRDefault="00325F2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9C8C27D" wp14:editId="45D9E570">
          <wp:simplePos x="0" y="0"/>
          <wp:positionH relativeFrom="column">
            <wp:posOffset>-1143001</wp:posOffset>
          </wp:positionH>
          <wp:positionV relativeFrom="paragraph">
            <wp:posOffset>-448945</wp:posOffset>
          </wp:positionV>
          <wp:extent cx="10686197" cy="15111835"/>
          <wp:effectExtent l="0" t="0" r="762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ellow 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197" cy="151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C8B"/>
    <w:rsid w:val="00042D17"/>
    <w:rsid w:val="00095D65"/>
    <w:rsid w:val="00311AEA"/>
    <w:rsid w:val="00325486"/>
    <w:rsid w:val="00325F22"/>
    <w:rsid w:val="0048193E"/>
    <w:rsid w:val="009D6303"/>
    <w:rsid w:val="00A26244"/>
    <w:rsid w:val="00B47999"/>
    <w:rsid w:val="00B57CD9"/>
    <w:rsid w:val="00C32C8B"/>
    <w:rsid w:val="00D46994"/>
    <w:rsid w:val="00E2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4CAC55"/>
  <w14:defaultImageDpi w14:val="300"/>
  <w15:docId w15:val="{B2B9E65D-2139-40DB-AD45-68D1BC15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8E9B64EA\NUS-USI_lgbt+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NUS-USI_lgbt+ poster template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Laura Stobo</cp:lastModifiedBy>
  <cp:revision>3</cp:revision>
  <dcterms:created xsi:type="dcterms:W3CDTF">2017-11-17T13:32:00Z</dcterms:created>
  <dcterms:modified xsi:type="dcterms:W3CDTF">2017-11-17T13:48:00Z</dcterms:modified>
</cp:coreProperties>
</file>